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B6888" w14:textId="7152890F" w:rsidR="000D7005" w:rsidRDefault="00581EC6" w:rsidP="000D7005">
      <w:pPr>
        <w:pStyle w:val="Name"/>
        <w:pBdr>
          <w:bottom w:val="single" w:sz="6" w:space="0" w:color="auto"/>
        </w:pBdr>
      </w:pPr>
      <w:r>
        <w:t xml:space="preserve">Justin </w:t>
      </w:r>
      <w:proofErr w:type="gramStart"/>
      <w:r>
        <w:t>Hartwell</w:t>
      </w:r>
      <w:r w:rsidR="00274C33">
        <w:t xml:space="preserve"> </w:t>
      </w:r>
      <w:r w:rsidR="00127392">
        <w:rPr>
          <w:rFonts w:ascii="Arial" w:hAnsi="Arial" w:cs="Arial"/>
          <w:sz w:val="28"/>
          <w:szCs w:val="28"/>
        </w:rPr>
        <w:t xml:space="preserve"> </w:t>
      </w:r>
      <w:r w:rsidR="00127392">
        <w:rPr>
          <w:rFonts w:ascii="Arial" w:hAnsi="Arial" w:cs="Arial"/>
          <w:sz w:val="28"/>
          <w:szCs w:val="28"/>
        </w:rPr>
        <w:tab/>
      </w:r>
      <w:proofErr w:type="gramEnd"/>
      <w:r w:rsidR="00127392">
        <w:rPr>
          <w:rFonts w:ascii="Arial" w:hAnsi="Arial" w:cs="Arial"/>
          <w:sz w:val="28"/>
          <w:szCs w:val="28"/>
        </w:rPr>
        <w:tab/>
      </w:r>
      <w:r w:rsidR="0079302D">
        <w:rPr>
          <w:rFonts w:ascii="Arial" w:hAnsi="Arial" w:cs="Arial"/>
          <w:sz w:val="28"/>
          <w:szCs w:val="28"/>
        </w:rPr>
        <w:t xml:space="preserve">                    </w:t>
      </w:r>
      <w:r w:rsidR="005A480A">
        <w:rPr>
          <w:rFonts w:ascii="Arial" w:hAnsi="Arial" w:cs="Arial"/>
          <w:sz w:val="28"/>
          <w:szCs w:val="28"/>
        </w:rPr>
        <w:t xml:space="preserve"> </w:t>
      </w:r>
      <w:r w:rsidR="005A480A">
        <w:rPr>
          <w:rFonts w:ascii="Arial" w:hAnsi="Arial" w:cs="Arial"/>
          <w:sz w:val="28"/>
          <w:szCs w:val="28"/>
        </w:rPr>
        <w:tab/>
      </w:r>
      <w:r w:rsidR="005A480A">
        <w:rPr>
          <w:rFonts w:ascii="Arial" w:hAnsi="Arial" w:cs="Arial"/>
          <w:sz w:val="28"/>
          <w:szCs w:val="28"/>
        </w:rPr>
        <w:tab/>
      </w:r>
      <w:r w:rsidR="0079302D">
        <w:rPr>
          <w:rFonts w:ascii="Arial" w:hAnsi="Arial" w:cs="Arial"/>
          <w:sz w:val="28"/>
          <w:szCs w:val="28"/>
        </w:rPr>
        <w:t xml:space="preserve"> </w:t>
      </w:r>
      <w:r w:rsidR="00584364">
        <w:rPr>
          <w:noProof/>
          <w:lang w:val="en-AU" w:eastAsia="zh-CN"/>
        </w:rPr>
        <w:drawing>
          <wp:inline distT="0" distB="0" distL="0" distR="0" wp14:anchorId="1E6ADB02" wp14:editId="2B4BEEF0">
            <wp:extent cx="871111" cy="591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S_Shield_Ribbon_Member_Cream_Drop Shado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506" cy="6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733" w:type="dxa"/>
        <w:tblInd w:w="273" w:type="dxa"/>
        <w:tblLayout w:type="fixed"/>
        <w:tblLook w:val="0000" w:firstRow="0" w:lastRow="0" w:firstColumn="0" w:lastColumn="0" w:noHBand="0" w:noVBand="0"/>
      </w:tblPr>
      <w:tblGrid>
        <w:gridCol w:w="4733"/>
      </w:tblGrid>
      <w:tr w:rsidR="00EE0540" w14:paraId="62333475" w14:textId="77777777" w:rsidTr="00EE0540">
        <w:trPr>
          <w:trHeight w:val="633"/>
        </w:trPr>
        <w:tc>
          <w:tcPr>
            <w:tcW w:w="4733" w:type="dxa"/>
          </w:tcPr>
          <w:p w14:paraId="17550FDD" w14:textId="5A7F7F5E" w:rsidR="00EE0540" w:rsidRDefault="00F805E4" w:rsidP="00A01C2E">
            <w:pPr>
              <w:pStyle w:val="Address1"/>
              <w:rPr>
                <w:b/>
                <w:sz w:val="20"/>
                <w:lang w:val="pt-PT"/>
              </w:rPr>
            </w:pPr>
            <w:hyperlink r:id="rId9" w:history="1">
              <w:r w:rsidRPr="00FC5454">
                <w:rPr>
                  <w:rStyle w:val="Hyperlink"/>
                  <w:b/>
                  <w:sz w:val="20"/>
                  <w:lang w:val="pt-PT"/>
                </w:rPr>
                <w:t>Justinhartwellcinema@gmail.com</w:t>
              </w:r>
            </w:hyperlink>
          </w:p>
          <w:p w14:paraId="5CA30EF4" w14:textId="3AB6F155" w:rsidR="00EE0540" w:rsidRPr="000D7005" w:rsidRDefault="00EE0540" w:rsidP="00A01C2E">
            <w:pPr>
              <w:pStyle w:val="Address1"/>
              <w:rPr>
                <w:b/>
                <w:sz w:val="20"/>
                <w:lang w:val="pt-PT"/>
              </w:rPr>
            </w:pPr>
            <w:r w:rsidRPr="0032310B">
              <w:rPr>
                <w:b/>
                <w:sz w:val="20"/>
              </w:rPr>
              <w:t>0412 531 993</w:t>
            </w:r>
          </w:p>
          <w:p w14:paraId="7681875F" w14:textId="77777777" w:rsidR="00EE0540" w:rsidRDefault="00EE0540" w:rsidP="00A01C2E">
            <w:pPr>
              <w:pStyle w:val="Address1"/>
              <w:rPr>
                <w:sz w:val="16"/>
              </w:rPr>
            </w:pPr>
          </w:p>
        </w:tc>
      </w:tr>
    </w:tbl>
    <w:p w14:paraId="33CC12E2" w14:textId="7D599103" w:rsidR="00B93FAC" w:rsidRPr="00BA06D5" w:rsidRDefault="00C8792F" w:rsidP="00BA06D5">
      <w:pPr>
        <w:pStyle w:val="Name"/>
        <w:pBdr>
          <w:bottom w:val="single" w:sz="6" w:space="0" w:color="auto"/>
        </w:pBd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Camera Departmen</w:t>
      </w:r>
      <w:r w:rsidR="0027245C">
        <w:rPr>
          <w:rFonts w:ascii="Arial" w:hAnsi="Arial" w:cs="Arial"/>
          <w:sz w:val="36"/>
          <w:szCs w:val="36"/>
        </w:rPr>
        <w:t>t</w:t>
      </w:r>
    </w:p>
    <w:tbl>
      <w:tblPr>
        <w:tblW w:w="11766" w:type="dxa"/>
        <w:tblInd w:w="-3720" w:type="dxa"/>
        <w:tblLayout w:type="fixed"/>
        <w:tblLook w:val="0000" w:firstRow="0" w:lastRow="0" w:firstColumn="0" w:lastColumn="0" w:noHBand="0" w:noVBand="0"/>
      </w:tblPr>
      <w:tblGrid>
        <w:gridCol w:w="3730"/>
        <w:gridCol w:w="8036"/>
      </w:tblGrid>
      <w:tr w:rsidR="00826D91" w14:paraId="45738B54" w14:textId="77777777" w:rsidTr="009B6739">
        <w:trPr>
          <w:trHeight w:val="982"/>
        </w:trPr>
        <w:tc>
          <w:tcPr>
            <w:tcW w:w="3730" w:type="dxa"/>
          </w:tcPr>
          <w:p w14:paraId="4CEBB26C" w14:textId="77777777" w:rsidR="000D7005" w:rsidRPr="00D342E2" w:rsidRDefault="000D7005" w:rsidP="0041682D">
            <w:pPr>
              <w:pStyle w:val="SectionTitle"/>
            </w:pPr>
          </w:p>
          <w:p w14:paraId="6C3D1020" w14:textId="5F3E008F" w:rsidR="00581EC6" w:rsidRPr="00D342E2" w:rsidRDefault="00581EC6" w:rsidP="0041682D">
            <w:pPr>
              <w:pStyle w:val="SectionTitle"/>
              <w:rPr>
                <w:u w:val="none"/>
              </w:rPr>
            </w:pPr>
          </w:p>
          <w:p w14:paraId="7DA09CF3" w14:textId="77777777" w:rsidR="00581D60" w:rsidRPr="00D342E2" w:rsidRDefault="00581D60" w:rsidP="00581D60"/>
          <w:p w14:paraId="4AE135B8" w14:textId="77777777" w:rsidR="00581D60" w:rsidRPr="00D342E2" w:rsidRDefault="00581D60" w:rsidP="00581D60"/>
          <w:p w14:paraId="3CD6BED8" w14:textId="77777777" w:rsidR="00581D60" w:rsidRPr="00D342E2" w:rsidRDefault="00581D60" w:rsidP="00581D60"/>
          <w:p w14:paraId="156426A2" w14:textId="77777777" w:rsidR="00581D60" w:rsidRPr="00D342E2" w:rsidRDefault="00581D60" w:rsidP="00581D60"/>
          <w:p w14:paraId="3E2AD73D" w14:textId="77777777" w:rsidR="00581D60" w:rsidRPr="00D342E2" w:rsidRDefault="00581D60" w:rsidP="00581D60"/>
          <w:p w14:paraId="0C901675" w14:textId="77777777" w:rsidR="00581D60" w:rsidRPr="00D342E2" w:rsidRDefault="00581D60" w:rsidP="00581D60"/>
          <w:p w14:paraId="0EBA2B12" w14:textId="77777777" w:rsidR="00581D60" w:rsidRPr="00D342E2" w:rsidRDefault="00581D60" w:rsidP="00581D60"/>
          <w:p w14:paraId="309B7268" w14:textId="77777777" w:rsidR="008D3DEF" w:rsidRPr="00D342E2" w:rsidRDefault="008D3DEF" w:rsidP="00FB2040"/>
        </w:tc>
        <w:tc>
          <w:tcPr>
            <w:tcW w:w="8036" w:type="dxa"/>
          </w:tcPr>
          <w:p w14:paraId="16BFB66D" w14:textId="77777777" w:rsidR="00596219" w:rsidRPr="001C04A3" w:rsidRDefault="00596219" w:rsidP="0028012F">
            <w:pPr>
              <w:jc w:val="center"/>
              <w:rPr>
                <w:b/>
                <w:i/>
                <w:u w:val="single"/>
                <w:lang w:val="it-IT"/>
              </w:rPr>
            </w:pPr>
            <w:r w:rsidRPr="001C04A3">
              <w:rPr>
                <w:b/>
                <w:i/>
                <w:u w:val="single"/>
                <w:lang w:val="it-IT"/>
              </w:rPr>
              <w:t>CAMERA OPERATOR</w:t>
            </w:r>
          </w:p>
          <w:p w14:paraId="53C62D4B" w14:textId="77777777" w:rsidR="00596219" w:rsidRPr="001C04A3" w:rsidRDefault="00596219" w:rsidP="00596219">
            <w:pPr>
              <w:rPr>
                <w:i/>
                <w:u w:val="single"/>
                <w:lang w:val="it-IT"/>
              </w:rPr>
            </w:pPr>
          </w:p>
          <w:p w14:paraId="74C46AD6" w14:textId="77777777" w:rsidR="00596219" w:rsidRPr="00E6273C" w:rsidRDefault="00596219" w:rsidP="00596219">
            <w:pPr>
              <w:jc w:val="center"/>
              <w:rPr>
                <w:i/>
                <w:lang w:val="it-IT"/>
              </w:rPr>
            </w:pPr>
            <w:r w:rsidRPr="00E6273C">
              <w:rPr>
                <w:i/>
                <w:u w:val="single"/>
                <w:lang w:val="it-IT"/>
              </w:rPr>
              <w:t>DRAMA</w:t>
            </w:r>
          </w:p>
          <w:p w14:paraId="2E4396B8" w14:textId="77777777" w:rsidR="00596219" w:rsidRDefault="00596219" w:rsidP="00596219">
            <w:pPr>
              <w:rPr>
                <w:lang w:val="it-IT"/>
              </w:rPr>
            </w:pPr>
          </w:p>
          <w:p w14:paraId="5187C5E8" w14:textId="18201ED6" w:rsidR="00D44238" w:rsidRDefault="00D44238" w:rsidP="00D44238">
            <w:pPr>
              <w:rPr>
                <w:lang w:val="it-IT"/>
              </w:rPr>
            </w:pPr>
            <w:r>
              <w:rPr>
                <w:lang w:val="it-IT"/>
              </w:rPr>
              <w:t>ROCK ISLAND MYSTERIES S1</w:t>
            </w:r>
            <w:r w:rsidRPr="00E6273C">
              <w:rPr>
                <w:lang w:val="it-IT"/>
              </w:rPr>
              <w:t xml:space="preserve"> </w:t>
            </w:r>
            <w:r w:rsidR="0068724E">
              <w:rPr>
                <w:lang w:val="it-IT"/>
              </w:rPr>
              <w:t xml:space="preserve">&amp; S2 </w:t>
            </w:r>
            <w:r w:rsidRPr="00E6273C">
              <w:rPr>
                <w:i/>
                <w:lang w:val="it-IT"/>
              </w:rPr>
              <w:t>(TV Series)</w:t>
            </w:r>
            <w:r w:rsidRPr="00E6273C">
              <w:rPr>
                <w:lang w:val="it-IT"/>
              </w:rPr>
              <w:t xml:space="preserve"> </w:t>
            </w:r>
            <w:r w:rsidRPr="00E6273C">
              <w:rPr>
                <w:i/>
                <w:lang w:val="it-IT"/>
              </w:rPr>
              <w:t xml:space="preserve">B Camera Operator (Additional) </w:t>
            </w:r>
            <w:r w:rsidR="00A911AD">
              <w:rPr>
                <w:i/>
                <w:lang w:val="it-IT"/>
              </w:rPr>
              <w:t xml:space="preserve">SONY VENICE 1 </w:t>
            </w:r>
            <w:r w:rsidRPr="00E6273C">
              <w:rPr>
                <w:lang w:val="it-IT"/>
              </w:rPr>
              <w:t>DOP: Andrew Conder SOC ACS 0411 260 476</w:t>
            </w:r>
          </w:p>
          <w:p w14:paraId="4B2A099D" w14:textId="77D63268" w:rsidR="00657118" w:rsidRPr="000A195C" w:rsidRDefault="00657118" w:rsidP="00D44238">
            <w:pPr>
              <w:rPr>
                <w:i/>
                <w:lang w:val="it-IT"/>
              </w:rPr>
            </w:pPr>
            <w:r>
              <w:rPr>
                <w:lang w:val="it-IT"/>
              </w:rPr>
              <w:t xml:space="preserve">Director: Jovita O’Shaughnessy  0419 261 039 </w:t>
            </w:r>
          </w:p>
          <w:p w14:paraId="4511A8DB" w14:textId="77777777" w:rsidR="00D44238" w:rsidRDefault="00D44238" w:rsidP="00596219">
            <w:pPr>
              <w:rPr>
                <w:lang w:val="it-IT"/>
              </w:rPr>
            </w:pPr>
          </w:p>
          <w:p w14:paraId="71F9D7CC" w14:textId="6D5E2C87" w:rsidR="00596219" w:rsidRPr="000A195C" w:rsidRDefault="00596219" w:rsidP="00596219">
            <w:pPr>
              <w:rPr>
                <w:i/>
                <w:lang w:val="it-IT"/>
              </w:rPr>
            </w:pPr>
            <w:r>
              <w:rPr>
                <w:lang w:val="it-IT"/>
              </w:rPr>
              <w:t>THE BUREAU OF MAGICAL THINGS S2</w:t>
            </w:r>
            <w:r w:rsidRPr="00E6273C">
              <w:rPr>
                <w:lang w:val="it-IT"/>
              </w:rPr>
              <w:t xml:space="preserve"> </w:t>
            </w:r>
            <w:r w:rsidRPr="00E6273C">
              <w:rPr>
                <w:i/>
                <w:lang w:val="it-IT"/>
              </w:rPr>
              <w:t>(TV Series)</w:t>
            </w:r>
            <w:r w:rsidRPr="00E6273C">
              <w:rPr>
                <w:lang w:val="it-IT"/>
              </w:rPr>
              <w:t xml:space="preserve"> </w:t>
            </w:r>
            <w:r w:rsidRPr="00E6273C">
              <w:rPr>
                <w:i/>
                <w:lang w:val="it-IT"/>
              </w:rPr>
              <w:t xml:space="preserve">B Camera Operator (Additional) </w:t>
            </w:r>
            <w:r>
              <w:rPr>
                <w:i/>
                <w:lang w:val="it-IT"/>
              </w:rPr>
              <w:t xml:space="preserve">ARRI ALEXA </w:t>
            </w:r>
            <w:r w:rsidRPr="00E6273C">
              <w:rPr>
                <w:lang w:val="it-IT"/>
              </w:rPr>
              <w:t>DOP: Andrew Conder SOC ACS</w:t>
            </w:r>
          </w:p>
          <w:p w14:paraId="18D8ADD7" w14:textId="77777777" w:rsidR="00596219" w:rsidRDefault="00596219" w:rsidP="00596219">
            <w:pPr>
              <w:rPr>
                <w:lang w:val="it-IT"/>
              </w:rPr>
            </w:pPr>
          </w:p>
          <w:p w14:paraId="4B91C6FB" w14:textId="77777777" w:rsidR="00596219" w:rsidRPr="00E6273C" w:rsidRDefault="00596219" w:rsidP="00596219">
            <w:pPr>
              <w:rPr>
                <w:i/>
                <w:lang w:val="it-IT"/>
              </w:rPr>
            </w:pPr>
            <w:r w:rsidRPr="00E6273C">
              <w:rPr>
                <w:lang w:val="it-IT"/>
              </w:rPr>
              <w:t xml:space="preserve">REEF BREAK </w:t>
            </w:r>
            <w:r w:rsidRPr="00E6273C">
              <w:rPr>
                <w:i/>
                <w:lang w:val="it-IT"/>
              </w:rPr>
              <w:t>(TV Series)</w:t>
            </w:r>
            <w:r w:rsidRPr="00E6273C">
              <w:rPr>
                <w:lang w:val="it-IT"/>
              </w:rPr>
              <w:t xml:space="preserve"> </w:t>
            </w:r>
            <w:r w:rsidRPr="00E6273C">
              <w:rPr>
                <w:i/>
                <w:lang w:val="it-IT"/>
              </w:rPr>
              <w:t>2nd</w:t>
            </w:r>
            <w:r w:rsidRPr="00E6273C">
              <w:rPr>
                <w:lang w:val="it-IT"/>
              </w:rPr>
              <w:t xml:space="preserve"> </w:t>
            </w:r>
            <w:r w:rsidRPr="00E6273C">
              <w:rPr>
                <w:i/>
                <w:lang w:val="it-IT"/>
              </w:rPr>
              <w:t>Unit B Camera Operator (Additional) SONY VENICE</w:t>
            </w:r>
          </w:p>
          <w:p w14:paraId="328B55AA" w14:textId="77777777" w:rsidR="00596219" w:rsidRPr="00E6273C" w:rsidRDefault="00596219" w:rsidP="00596219">
            <w:pPr>
              <w:rPr>
                <w:lang w:val="it-IT"/>
              </w:rPr>
            </w:pPr>
            <w:r w:rsidRPr="00E6273C">
              <w:rPr>
                <w:lang w:val="it-IT"/>
              </w:rPr>
              <w:t>DOP: Andrew Conder SOC ACS</w:t>
            </w:r>
          </w:p>
          <w:p w14:paraId="2662235D" w14:textId="77777777" w:rsidR="00596219" w:rsidRDefault="00596219" w:rsidP="00596219">
            <w:pPr>
              <w:rPr>
                <w:lang w:val="en-AU"/>
              </w:rPr>
            </w:pPr>
          </w:p>
          <w:p w14:paraId="1DF38100" w14:textId="77777777" w:rsidR="00596219" w:rsidRPr="00C34EAE" w:rsidRDefault="00596219" w:rsidP="00596219">
            <w:pPr>
              <w:rPr>
                <w:i/>
                <w:lang w:val="en-AU"/>
              </w:rPr>
            </w:pPr>
            <w:r>
              <w:rPr>
                <w:lang w:val="en-AU"/>
              </w:rPr>
              <w:t>AN UNCONVENTIONAL LOVE</w:t>
            </w:r>
            <w:r w:rsidRPr="00C34EAE">
              <w:rPr>
                <w:lang w:val="en-AU"/>
              </w:rPr>
              <w:t xml:space="preserve"> </w:t>
            </w:r>
            <w:r w:rsidRPr="00A61CF0">
              <w:rPr>
                <w:i/>
                <w:lang w:val="en-AU"/>
              </w:rPr>
              <w:t>(Short)</w:t>
            </w:r>
            <w:r>
              <w:rPr>
                <w:lang w:val="en-AU"/>
              </w:rPr>
              <w:t xml:space="preserve"> </w:t>
            </w:r>
            <w:r w:rsidRPr="00C34EAE">
              <w:rPr>
                <w:i/>
                <w:lang w:val="en-AU"/>
              </w:rPr>
              <w:t>B Camera Operator</w:t>
            </w:r>
            <w:r>
              <w:rPr>
                <w:i/>
                <w:lang w:val="en-AU"/>
              </w:rPr>
              <w:t xml:space="preserve"> Canon C100</w:t>
            </w:r>
          </w:p>
          <w:p w14:paraId="21A8AB27" w14:textId="77777777" w:rsidR="00596219" w:rsidRDefault="00596219" w:rsidP="00596219">
            <w:r w:rsidRPr="00C34EAE">
              <w:t>DOP: Andrew Conder SOC ACS</w:t>
            </w:r>
          </w:p>
          <w:p w14:paraId="5EBABBF3" w14:textId="77777777" w:rsidR="00596219" w:rsidRDefault="00596219" w:rsidP="00596219">
            <w:pPr>
              <w:rPr>
                <w:i/>
                <w:u w:val="single"/>
              </w:rPr>
            </w:pPr>
          </w:p>
          <w:p w14:paraId="3CC94FBD" w14:textId="77777777" w:rsidR="00596219" w:rsidRPr="00C34EAE" w:rsidRDefault="00596219" w:rsidP="00596219">
            <w:pPr>
              <w:jc w:val="center"/>
              <w:rPr>
                <w:i/>
                <w:u w:val="single"/>
              </w:rPr>
            </w:pPr>
            <w:r w:rsidRPr="00C34EAE">
              <w:rPr>
                <w:i/>
                <w:u w:val="single"/>
              </w:rPr>
              <w:t>BROADCAST</w:t>
            </w:r>
          </w:p>
          <w:p w14:paraId="1204E62C" w14:textId="77777777" w:rsidR="00596219" w:rsidRPr="00C34EAE" w:rsidRDefault="00596219" w:rsidP="00596219"/>
          <w:p w14:paraId="7BF3FE1B" w14:textId="0DF615ED" w:rsidR="002D4727" w:rsidRDefault="002D4727" w:rsidP="002D4727">
            <w:proofErr w:type="spellStart"/>
            <w:r>
              <w:t>Muai</w:t>
            </w:r>
            <w:proofErr w:type="spellEnd"/>
            <w:r>
              <w:t xml:space="preserve"> Thai Grand Slam 7 (Live Event, Ringside Camera)</w:t>
            </w:r>
          </w:p>
          <w:p w14:paraId="5A684C51" w14:textId="77777777" w:rsidR="002D4727" w:rsidRDefault="002D4727" w:rsidP="002D4727">
            <w:r>
              <w:t>Producer: Brian Kirwan 0418 960 972 Director: Andrew Hollamby 0439 720 260</w:t>
            </w:r>
          </w:p>
          <w:p w14:paraId="6C6864E8" w14:textId="77777777" w:rsidR="002D4727" w:rsidRDefault="002D4727" w:rsidP="007A446F"/>
          <w:p w14:paraId="5BDE7351" w14:textId="7082FE73" w:rsidR="007A446F" w:rsidRDefault="007A446F" w:rsidP="007A446F">
            <w:r>
              <w:t>2023 IBO World Title Fight (Live Event, Ringside Camera)</w:t>
            </w:r>
          </w:p>
          <w:p w14:paraId="7FFABE91" w14:textId="55DACBC5" w:rsidR="007A446F" w:rsidRDefault="007A446F" w:rsidP="007A446F">
            <w:r>
              <w:t xml:space="preserve">Producer: Brian Kirwan Director: Andrew Hollamby </w:t>
            </w:r>
          </w:p>
          <w:p w14:paraId="7A736AB8" w14:textId="77777777" w:rsidR="007A446F" w:rsidRDefault="007A446F" w:rsidP="00F968B9"/>
          <w:p w14:paraId="776475F8" w14:textId="50EDB99F" w:rsidR="00F968B9" w:rsidRDefault="00F968B9" w:rsidP="00F968B9">
            <w:r>
              <w:t>BEATDOWN MMA (Live Event</w:t>
            </w:r>
            <w:r w:rsidR="007A446F">
              <w:t>, Ringside Camera</w:t>
            </w:r>
            <w:r>
              <w:t>)</w:t>
            </w:r>
          </w:p>
          <w:p w14:paraId="640EA7FF" w14:textId="555D12CB" w:rsidR="00F968B9" w:rsidRDefault="00F968B9" w:rsidP="00F968B9">
            <w:r>
              <w:t>Producer: Brian Kirwan Director: Andrew Hollamby</w:t>
            </w:r>
          </w:p>
          <w:p w14:paraId="1371B1DA" w14:textId="77777777" w:rsidR="00F968B9" w:rsidRDefault="00F968B9" w:rsidP="00596219"/>
          <w:p w14:paraId="44A47A0C" w14:textId="466107B6" w:rsidR="00096483" w:rsidRDefault="00096483" w:rsidP="00596219">
            <w:r>
              <w:t xml:space="preserve">MURRI V KURRI INTERSTATE </w:t>
            </w:r>
            <w:r w:rsidR="00701F3C">
              <w:t>CHALLENGE (Live Rugby League Event)</w:t>
            </w:r>
          </w:p>
          <w:p w14:paraId="0C259FCD" w14:textId="4A2091F1" w:rsidR="00701F3C" w:rsidRDefault="00701F3C" w:rsidP="00701F3C">
            <w:r>
              <w:t>Producer: Brian Kirwan</w:t>
            </w:r>
            <w:r w:rsidR="00F81DDA">
              <w:t xml:space="preserve"> Director: Andrew Hollamby</w:t>
            </w:r>
          </w:p>
          <w:p w14:paraId="291984FD" w14:textId="77777777" w:rsidR="00210ED8" w:rsidRDefault="00210ED8" w:rsidP="00596219"/>
          <w:p w14:paraId="60FED7A9" w14:textId="7BEF5EEC" w:rsidR="00596219" w:rsidRDefault="00596219" w:rsidP="00596219">
            <w:pPr>
              <w:rPr>
                <w:i/>
              </w:rPr>
            </w:pPr>
            <w:r w:rsidRPr="00C34EAE">
              <w:t xml:space="preserve">CH7 XXI COMMONWEALTH GAMES </w:t>
            </w:r>
            <w:r w:rsidRPr="00C34EAE">
              <w:rPr>
                <w:i/>
              </w:rPr>
              <w:t>(Track &amp; Field)</w:t>
            </w:r>
            <w:r>
              <w:rPr>
                <w:i/>
              </w:rPr>
              <w:t>.</w:t>
            </w:r>
          </w:p>
          <w:p w14:paraId="2BA458A5" w14:textId="77777777" w:rsidR="00596219" w:rsidRDefault="00596219" w:rsidP="00596219">
            <w:pPr>
              <w:rPr>
                <w:lang w:val="en-AU"/>
              </w:rPr>
            </w:pPr>
            <w:r>
              <w:rPr>
                <w:lang w:val="en-AU"/>
              </w:rPr>
              <w:t xml:space="preserve">Unit Manager: </w:t>
            </w:r>
            <w:r w:rsidRPr="00C34EAE">
              <w:rPr>
                <w:lang w:val="en-AU"/>
              </w:rPr>
              <w:t>Bernadette Smith 0408 500 320</w:t>
            </w:r>
          </w:p>
          <w:p w14:paraId="5AE97B25" w14:textId="77777777" w:rsidR="00596219" w:rsidRDefault="00596219" w:rsidP="00596219">
            <w:pPr>
              <w:rPr>
                <w:i/>
                <w:u w:val="single"/>
              </w:rPr>
            </w:pPr>
          </w:p>
          <w:p w14:paraId="4A26260A" w14:textId="77777777" w:rsidR="00596219" w:rsidRDefault="00596219" w:rsidP="00596219">
            <w:pPr>
              <w:jc w:val="center"/>
              <w:rPr>
                <w:i/>
                <w:u w:val="single"/>
              </w:rPr>
            </w:pPr>
            <w:r w:rsidRPr="00C34EAE">
              <w:rPr>
                <w:i/>
                <w:u w:val="single"/>
              </w:rPr>
              <w:t>CORPORATE</w:t>
            </w:r>
          </w:p>
          <w:p w14:paraId="348E212E" w14:textId="77777777" w:rsidR="00596219" w:rsidRDefault="00596219" w:rsidP="00596219">
            <w:pPr>
              <w:jc w:val="center"/>
              <w:rPr>
                <w:i/>
                <w:u w:val="single"/>
              </w:rPr>
            </w:pPr>
          </w:p>
          <w:p w14:paraId="4B9BA97E" w14:textId="77777777" w:rsidR="00596219" w:rsidRDefault="00596219" w:rsidP="00596219">
            <w:pPr>
              <w:rPr>
                <w:rStyle w:val="Hyperlink"/>
                <w:lang w:val="en-AU"/>
              </w:rPr>
            </w:pPr>
            <w:r>
              <w:rPr>
                <w:lang w:val="en-AU"/>
              </w:rPr>
              <w:t xml:space="preserve">BRISBANE GIRLS GRAMMAR SCHOOOL 2020 Concert Video B/C Camera Operator Panasonic Eva1 DOP / Director: Simon Woods 0404 827 090 </w:t>
            </w:r>
            <w:hyperlink r:id="rId10" w:history="1">
              <w:r w:rsidRPr="00630AB2">
                <w:rPr>
                  <w:rStyle w:val="Hyperlink"/>
                  <w:lang w:val="en-AU"/>
                </w:rPr>
                <w:t>simonwoods3@me.com</w:t>
              </w:r>
            </w:hyperlink>
          </w:p>
          <w:p w14:paraId="042303CB" w14:textId="77777777" w:rsidR="00596219" w:rsidRPr="00C34EAE" w:rsidRDefault="00596219" w:rsidP="00596219">
            <w:pPr>
              <w:rPr>
                <w:i/>
                <w:u w:val="single"/>
              </w:rPr>
            </w:pPr>
          </w:p>
          <w:p w14:paraId="4E554881" w14:textId="77777777" w:rsidR="00596219" w:rsidRPr="00C34EAE" w:rsidRDefault="00596219" w:rsidP="00596219">
            <w:pPr>
              <w:rPr>
                <w:rStyle w:val="Hyperlink"/>
                <w:i/>
                <w:lang w:val="en-AU"/>
              </w:rPr>
            </w:pPr>
            <w:r>
              <w:t xml:space="preserve">2019 </w:t>
            </w:r>
            <w:r w:rsidRPr="00C34EAE">
              <w:t>QLD &amp; NT ACS Awards –</w:t>
            </w:r>
            <w:r>
              <w:rPr>
                <w:i/>
                <w:lang w:val="en-AU"/>
              </w:rPr>
              <w:t xml:space="preserve">Panasonic </w:t>
            </w:r>
            <w:proofErr w:type="spellStart"/>
            <w:r>
              <w:rPr>
                <w:i/>
                <w:lang w:val="en-AU"/>
              </w:rPr>
              <w:t>Varicam</w:t>
            </w:r>
            <w:proofErr w:type="spellEnd"/>
            <w:r w:rsidRPr="00C34EAE">
              <w:rPr>
                <w:lang w:val="en-AU"/>
              </w:rPr>
              <w:t xml:space="preserve"> – QLD President: Erika Addis </w:t>
            </w:r>
            <w:hyperlink r:id="rId11" w:history="1">
              <w:r w:rsidRPr="00C34EAE">
                <w:rPr>
                  <w:rStyle w:val="Hyperlink"/>
                  <w:i/>
                  <w:lang w:val="en-AU"/>
                </w:rPr>
                <w:t>eaddis@cinematographer.net.au</w:t>
              </w:r>
            </w:hyperlink>
          </w:p>
          <w:p w14:paraId="38CB5AD3" w14:textId="77777777" w:rsidR="00596219" w:rsidRDefault="00596219" w:rsidP="00596219">
            <w:pPr>
              <w:rPr>
                <w:lang w:val="en-AU"/>
              </w:rPr>
            </w:pPr>
          </w:p>
          <w:p w14:paraId="759AA95E" w14:textId="5B7371EE" w:rsidR="00596219" w:rsidRPr="002D4727" w:rsidRDefault="00596219" w:rsidP="00596219">
            <w:pPr>
              <w:rPr>
                <w:i/>
                <w:color w:val="0000FF"/>
                <w:u w:val="single"/>
                <w:lang w:val="en-AU"/>
              </w:rPr>
            </w:pPr>
            <w:r>
              <w:t xml:space="preserve">2018 </w:t>
            </w:r>
            <w:r w:rsidRPr="00C34EAE">
              <w:t>QLD &amp; NT ACS Awards –</w:t>
            </w:r>
            <w:r w:rsidRPr="00C34EAE">
              <w:rPr>
                <w:i/>
                <w:lang w:val="en-AU"/>
              </w:rPr>
              <w:t>Sony FS5</w:t>
            </w:r>
            <w:r w:rsidRPr="00C34EAE">
              <w:rPr>
                <w:lang w:val="en-AU"/>
              </w:rPr>
              <w:t xml:space="preserve"> – QLD President: Erika Addis</w:t>
            </w:r>
          </w:p>
          <w:p w14:paraId="2BEFB69E" w14:textId="77777777" w:rsidR="000B288F" w:rsidRDefault="000B288F" w:rsidP="00596219">
            <w:r w:rsidRPr="001C04A3">
              <w:rPr>
                <w:b/>
                <w:i/>
                <w:u w:val="single"/>
                <w:lang w:val="it-IT"/>
              </w:rPr>
              <w:lastRenderedPageBreak/>
              <w:t>CAMERA OPERATOR</w:t>
            </w:r>
            <w:r>
              <w:rPr>
                <w:b/>
                <w:i/>
                <w:u w:val="single"/>
                <w:lang w:val="it-IT"/>
              </w:rPr>
              <w:t xml:space="preserve"> – Cont’d</w:t>
            </w:r>
            <w:r w:rsidRPr="00C34EAE">
              <w:t xml:space="preserve"> </w:t>
            </w:r>
          </w:p>
          <w:p w14:paraId="0EF5C433" w14:textId="77777777" w:rsidR="00D44238" w:rsidRDefault="00D44238" w:rsidP="00596219">
            <w:pPr>
              <w:rPr>
                <w:lang w:val="en-AU"/>
              </w:rPr>
            </w:pPr>
          </w:p>
          <w:p w14:paraId="64842582" w14:textId="4187B9F5" w:rsidR="00596219" w:rsidRPr="00C34EAE" w:rsidRDefault="00596219" w:rsidP="00596219">
            <w:pPr>
              <w:rPr>
                <w:lang w:val="en-AU"/>
              </w:rPr>
            </w:pPr>
            <w:r w:rsidRPr="00C34EAE">
              <w:rPr>
                <w:lang w:val="en-AU"/>
              </w:rPr>
              <w:t xml:space="preserve">THE OJI CUP WRAP – A </w:t>
            </w:r>
            <w:r w:rsidRPr="00C34EAE">
              <w:rPr>
                <w:i/>
                <w:lang w:val="en-AU"/>
              </w:rPr>
              <w:t xml:space="preserve">Camera </w:t>
            </w:r>
          </w:p>
          <w:p w14:paraId="6C8D4581" w14:textId="1F6C3FDA" w:rsidR="00714C36" w:rsidRPr="000B288F" w:rsidRDefault="00596219" w:rsidP="00714C36">
            <w:pPr>
              <w:rPr>
                <w:lang w:val="en-AU"/>
              </w:rPr>
            </w:pPr>
            <w:r w:rsidRPr="00E7347F">
              <w:rPr>
                <w:lang w:val="en-AU"/>
              </w:rPr>
              <w:t>Producer: Sarah Robinson</w:t>
            </w:r>
          </w:p>
          <w:p w14:paraId="72E0719C" w14:textId="77777777" w:rsidR="00596219" w:rsidRPr="00835A2C" w:rsidRDefault="00596219" w:rsidP="00596219">
            <w:pPr>
              <w:rPr>
                <w:lang w:val="en-AU"/>
              </w:rPr>
            </w:pPr>
          </w:p>
          <w:p w14:paraId="27737392" w14:textId="77777777" w:rsidR="00596219" w:rsidRPr="00C34EAE" w:rsidRDefault="00596219" w:rsidP="00596219">
            <w:pPr>
              <w:rPr>
                <w:i/>
              </w:rPr>
            </w:pPr>
            <w:r w:rsidRPr="00C34EAE">
              <w:t>WORLD HEALTH ORGANISATION CONFERENCE</w:t>
            </w:r>
          </w:p>
          <w:p w14:paraId="1325724C" w14:textId="77777777" w:rsidR="00596219" w:rsidRDefault="00596219" w:rsidP="00596219">
            <w:r w:rsidRPr="00C34EAE">
              <w:t>DOP: Trevor Brazil 0401 740 261</w:t>
            </w:r>
          </w:p>
          <w:p w14:paraId="3B25E1A4" w14:textId="77777777" w:rsidR="00596219" w:rsidRPr="00C34EAE" w:rsidRDefault="00596219" w:rsidP="00596219">
            <w:pPr>
              <w:rPr>
                <w:i/>
              </w:rPr>
            </w:pPr>
          </w:p>
          <w:p w14:paraId="32523C80" w14:textId="77777777" w:rsidR="00FA7D81" w:rsidRDefault="00FA7D81" w:rsidP="007E49A3">
            <w:pPr>
              <w:rPr>
                <w:b/>
                <w:i/>
                <w:u w:val="single"/>
              </w:rPr>
            </w:pPr>
          </w:p>
          <w:p w14:paraId="7705B569" w14:textId="02FCABAA" w:rsidR="007E49A3" w:rsidRPr="001C04A3" w:rsidRDefault="007E3054" w:rsidP="00FA7D81">
            <w:pPr>
              <w:jc w:val="center"/>
              <w:rPr>
                <w:b/>
                <w:i/>
                <w:color w:val="0000FF"/>
                <w:u w:val="single"/>
              </w:rPr>
            </w:pPr>
            <w:r w:rsidRPr="001C04A3">
              <w:rPr>
                <w:b/>
                <w:i/>
                <w:u w:val="single"/>
              </w:rPr>
              <w:t>CINEMATOGRAPHER + CAMERA OPERATOR</w:t>
            </w:r>
          </w:p>
          <w:p w14:paraId="3CD300F3" w14:textId="05D83EE0" w:rsidR="00200197" w:rsidRPr="001C04A3" w:rsidRDefault="00200197" w:rsidP="00393A42">
            <w:pPr>
              <w:rPr>
                <w:u w:val="single"/>
              </w:rPr>
            </w:pPr>
          </w:p>
          <w:p w14:paraId="5FCCBCF2" w14:textId="3E0EABC2" w:rsidR="00236FF0" w:rsidRDefault="00236FF0" w:rsidP="00236FF0">
            <w:pPr>
              <w:jc w:val="center"/>
              <w:rPr>
                <w:i/>
                <w:u w:val="single"/>
              </w:rPr>
            </w:pPr>
            <w:r w:rsidRPr="001C04A3">
              <w:rPr>
                <w:i/>
                <w:u w:val="single"/>
              </w:rPr>
              <w:t>DRAMA</w:t>
            </w:r>
          </w:p>
          <w:p w14:paraId="53DFF416" w14:textId="51A3DC30" w:rsidR="003B6EE5" w:rsidRDefault="003B6EE5" w:rsidP="00236FF0">
            <w:pPr>
              <w:jc w:val="center"/>
              <w:rPr>
                <w:i/>
                <w:u w:val="single"/>
              </w:rPr>
            </w:pPr>
          </w:p>
          <w:p w14:paraId="6020AF7D" w14:textId="481E90AE" w:rsidR="00B47AB7" w:rsidRPr="00250EF5" w:rsidRDefault="00B47AB7" w:rsidP="00B47AB7">
            <w:pPr>
              <w:rPr>
                <w:lang w:val="en-AU"/>
              </w:rPr>
            </w:pPr>
            <w:r>
              <w:rPr>
                <w:lang w:val="en-AU"/>
              </w:rPr>
              <w:t>NANA’S FOOTSTEPS</w:t>
            </w:r>
            <w:r w:rsidRPr="00250EF5">
              <w:rPr>
                <w:lang w:val="en-AU"/>
              </w:rPr>
              <w:t xml:space="preserve"> (</w:t>
            </w:r>
            <w:r w:rsidR="007A446F">
              <w:rPr>
                <w:i/>
                <w:lang w:val="en-AU"/>
              </w:rPr>
              <w:t>Web series</w:t>
            </w:r>
            <w:r w:rsidRPr="00250EF5">
              <w:rPr>
                <w:i/>
                <w:lang w:val="en-AU"/>
              </w:rPr>
              <w:t>)</w:t>
            </w:r>
            <w:r>
              <w:rPr>
                <w:lang w:val="en-AU"/>
              </w:rPr>
              <w:t xml:space="preserve"> Producer</w:t>
            </w:r>
            <w:r w:rsidRPr="00250EF5">
              <w:rPr>
                <w:lang w:val="en-AU"/>
              </w:rPr>
              <w:t xml:space="preserve">: Madison </w:t>
            </w:r>
            <w:proofErr w:type="spellStart"/>
            <w:r w:rsidRPr="00250EF5">
              <w:rPr>
                <w:lang w:val="en-AU"/>
              </w:rPr>
              <w:t>Marneros</w:t>
            </w:r>
            <w:proofErr w:type="spellEnd"/>
            <w:r w:rsidRPr="00250EF5">
              <w:rPr>
                <w:lang w:val="en-AU"/>
              </w:rPr>
              <w:t xml:space="preserve"> </w:t>
            </w:r>
            <w:r w:rsidRPr="00250EF5">
              <w:rPr>
                <w:rFonts w:cs="Arial"/>
                <w:color w:val="1C1E21"/>
                <w:sz w:val="21"/>
                <w:szCs w:val="21"/>
              </w:rPr>
              <w:t>0487 884 096</w:t>
            </w:r>
          </w:p>
          <w:p w14:paraId="06279CDC" w14:textId="77777777" w:rsidR="00B47AB7" w:rsidRDefault="00B47AB7" w:rsidP="003B6EE5">
            <w:pPr>
              <w:rPr>
                <w:iCs/>
              </w:rPr>
            </w:pPr>
          </w:p>
          <w:p w14:paraId="1643025E" w14:textId="38B95659" w:rsidR="003B6EE5" w:rsidRPr="003B6EE5" w:rsidRDefault="003B6EE5" w:rsidP="003B6EE5">
            <w:pPr>
              <w:rPr>
                <w:i/>
              </w:rPr>
            </w:pPr>
            <w:r w:rsidRPr="003B6EE5">
              <w:rPr>
                <w:iCs/>
              </w:rPr>
              <w:t xml:space="preserve">EFFIGY </w:t>
            </w:r>
            <w:r w:rsidRPr="003B6EE5">
              <w:rPr>
                <w:i/>
              </w:rPr>
              <w:t>(Short)</w:t>
            </w:r>
          </w:p>
          <w:p w14:paraId="14E7A807" w14:textId="55F668AF" w:rsidR="003B6EE5" w:rsidRDefault="003B6EE5" w:rsidP="003B6EE5">
            <w:pPr>
              <w:rPr>
                <w:rFonts w:cs="Arial"/>
                <w:color w:val="444444"/>
                <w:shd w:val="clear" w:color="auto" w:fill="FFFFFF"/>
              </w:rPr>
            </w:pPr>
            <w:r w:rsidRPr="003B6EE5">
              <w:rPr>
                <w:i/>
              </w:rPr>
              <w:t xml:space="preserve">Director: </w:t>
            </w:r>
            <w:r w:rsidRPr="003B6EE5">
              <w:rPr>
                <w:iCs/>
              </w:rPr>
              <w:t>Connor Oscar Clarke</w:t>
            </w:r>
            <w:r>
              <w:rPr>
                <w:iCs/>
              </w:rPr>
              <w:t xml:space="preserve"> </w:t>
            </w:r>
            <w:r w:rsidRPr="003B6EE5">
              <w:rPr>
                <w:rFonts w:cs="Arial"/>
                <w:color w:val="444444"/>
                <w:shd w:val="clear" w:color="auto" w:fill="FFFFFF"/>
              </w:rPr>
              <w:t>0422 895 103</w:t>
            </w:r>
            <w:r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6AD7">
                <w:rPr>
                  <w:rStyle w:val="Hyperlink"/>
                  <w:rFonts w:cs="Arial"/>
                  <w:shd w:val="clear" w:color="auto" w:fill="FFFFFF"/>
                </w:rPr>
                <w:t>connor_clarke@hotmail.com</w:t>
              </w:r>
            </w:hyperlink>
          </w:p>
          <w:p w14:paraId="54ECDA82" w14:textId="248CDAA8" w:rsidR="005631ED" w:rsidRDefault="009518CA" w:rsidP="005631ED">
            <w:pPr>
              <w:rPr>
                <w:iCs/>
              </w:rPr>
            </w:pPr>
            <w:r>
              <w:rPr>
                <w:noProof/>
                <w:lang w:val="en-AU" w:eastAsia="zh-CN"/>
              </w:rPr>
              <w:drawing>
                <wp:inline distT="0" distB="0" distL="0" distR="0" wp14:anchorId="025AEA23" wp14:editId="74D4DFA8">
                  <wp:extent cx="471145" cy="320040"/>
                  <wp:effectExtent l="0" t="0" r="571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CS_Shield_Ribbon_Member_Cream_Drop Shado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18" cy="32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>2021 Bronze Award – Short Films</w:t>
            </w:r>
          </w:p>
          <w:p w14:paraId="0221F7FC" w14:textId="77777777" w:rsidR="009518CA" w:rsidRDefault="009518CA" w:rsidP="005631ED">
            <w:pPr>
              <w:rPr>
                <w:iCs/>
              </w:rPr>
            </w:pPr>
          </w:p>
          <w:p w14:paraId="521F6FC5" w14:textId="1A5A1914" w:rsidR="005631ED" w:rsidRDefault="005631ED" w:rsidP="005631ED">
            <w:pPr>
              <w:rPr>
                <w:i/>
              </w:rPr>
            </w:pPr>
            <w:r>
              <w:rPr>
                <w:iCs/>
              </w:rPr>
              <w:t xml:space="preserve">LAND OF THE FREE </w:t>
            </w:r>
            <w:r w:rsidRPr="00976DF1">
              <w:rPr>
                <w:i/>
              </w:rPr>
              <w:t>(Documentary)</w:t>
            </w:r>
            <w:r>
              <w:rPr>
                <w:i/>
              </w:rPr>
              <w:t xml:space="preserve"> Lynn Santer Interview</w:t>
            </w:r>
          </w:p>
          <w:p w14:paraId="1B0FC43E" w14:textId="1037DA91" w:rsidR="005631ED" w:rsidRPr="00A136F5" w:rsidRDefault="005631ED" w:rsidP="005631ED">
            <w:pPr>
              <w:rPr>
                <w:iCs/>
              </w:rPr>
            </w:pPr>
            <w:r w:rsidRPr="00B21EA9">
              <w:rPr>
                <w:i/>
              </w:rPr>
              <w:t>Producer</w:t>
            </w:r>
            <w:r w:rsidRPr="00A136F5">
              <w:rPr>
                <w:iCs/>
              </w:rPr>
              <w:t>: L</w:t>
            </w:r>
            <w:r w:rsidR="00814FE2">
              <w:rPr>
                <w:iCs/>
              </w:rPr>
              <w:t>ynn Santer</w:t>
            </w:r>
            <w:r>
              <w:rPr>
                <w:iCs/>
              </w:rPr>
              <w:t xml:space="preserve"> </w:t>
            </w:r>
            <w:hyperlink r:id="rId13" w:history="1">
              <w:r>
                <w:rPr>
                  <w:rStyle w:val="Hyperlink"/>
                  <w:lang w:eastAsia="en-GB"/>
                </w:rPr>
                <w:t>lynn.santer@yahoo.com</w:t>
              </w:r>
            </w:hyperlink>
          </w:p>
          <w:p w14:paraId="6A5371D7" w14:textId="77777777" w:rsidR="00236FF0" w:rsidRPr="001C04A3" w:rsidRDefault="00236FF0" w:rsidP="007E3054"/>
          <w:p w14:paraId="3B535809" w14:textId="7BA961A3" w:rsidR="00930EC3" w:rsidRDefault="00930EC3" w:rsidP="00622A48">
            <w:pPr>
              <w:rPr>
                <w:lang w:val="en-AU"/>
              </w:rPr>
            </w:pPr>
            <w:r>
              <w:rPr>
                <w:lang w:val="en-AU"/>
              </w:rPr>
              <w:t xml:space="preserve">THE LAST ZOMBIE </w:t>
            </w:r>
            <w:r w:rsidRPr="008C6628">
              <w:rPr>
                <w:i/>
                <w:iCs/>
                <w:lang w:val="en-AU"/>
              </w:rPr>
              <w:t>(</w:t>
            </w:r>
            <w:proofErr w:type="gramStart"/>
            <w:r w:rsidR="00FB49B5">
              <w:rPr>
                <w:i/>
                <w:iCs/>
                <w:lang w:val="en-AU"/>
              </w:rPr>
              <w:t>Short</w:t>
            </w:r>
            <w:r w:rsidRPr="008C6628">
              <w:rPr>
                <w:i/>
                <w:iCs/>
                <w:lang w:val="en-AU"/>
              </w:rPr>
              <w:t>)</w:t>
            </w:r>
            <w:r w:rsidR="008C6628">
              <w:rPr>
                <w:lang w:val="en-AU"/>
              </w:rPr>
              <w:t xml:space="preserve"> </w:t>
            </w:r>
            <w:r w:rsidR="009518CA">
              <w:rPr>
                <w:lang w:val="en-AU"/>
              </w:rPr>
              <w:t xml:space="preserve"> </w:t>
            </w:r>
            <w:r>
              <w:rPr>
                <w:lang w:val="en-AU"/>
              </w:rPr>
              <w:t>Director</w:t>
            </w:r>
            <w:proofErr w:type="gramEnd"/>
            <w:r>
              <w:rPr>
                <w:lang w:val="en-AU"/>
              </w:rPr>
              <w:t>: John Walton</w:t>
            </w:r>
            <w:r w:rsidR="008C6628">
              <w:rPr>
                <w:lang w:val="en-AU"/>
              </w:rPr>
              <w:t xml:space="preserve"> </w:t>
            </w:r>
            <w:r w:rsidR="00702EFF">
              <w:rPr>
                <w:lang w:val="en-AU"/>
              </w:rPr>
              <w:t>0411 844 844</w:t>
            </w:r>
            <w:r w:rsidR="00DE524E">
              <w:rPr>
                <w:lang w:val="en-AU"/>
              </w:rPr>
              <w:t xml:space="preserve"> </w:t>
            </w:r>
            <w:hyperlink r:id="rId14" w:history="1">
              <w:r w:rsidR="00DE524E" w:rsidRPr="00764D86">
                <w:rPr>
                  <w:rStyle w:val="Hyperlink"/>
                  <w:lang w:val="en-AU"/>
                </w:rPr>
                <w:t>thestuntfarm@yahoo.com</w:t>
              </w:r>
            </w:hyperlink>
          </w:p>
          <w:p w14:paraId="4ABA9912" w14:textId="77777777" w:rsidR="0061680B" w:rsidRDefault="0061680B" w:rsidP="00622A48">
            <w:pPr>
              <w:rPr>
                <w:lang w:val="en-AU"/>
              </w:rPr>
            </w:pPr>
          </w:p>
          <w:p w14:paraId="2D82041C" w14:textId="610CFFB4" w:rsidR="00622A48" w:rsidRDefault="00622A48" w:rsidP="00622A48">
            <w:pPr>
              <w:rPr>
                <w:rStyle w:val="Hyperlink"/>
              </w:rPr>
            </w:pPr>
            <w:r>
              <w:rPr>
                <w:lang w:val="en-AU"/>
              </w:rPr>
              <w:t xml:space="preserve">YOU’RE GONE </w:t>
            </w:r>
            <w:r w:rsidRPr="00622A48">
              <w:rPr>
                <w:i/>
                <w:lang w:val="en-AU"/>
              </w:rPr>
              <w:t>(Short)</w:t>
            </w:r>
            <w:r>
              <w:rPr>
                <w:i/>
                <w:lang w:val="en-AU"/>
              </w:rPr>
              <w:t xml:space="preserve"> </w:t>
            </w:r>
            <w:r w:rsidRPr="00C34EAE">
              <w:t xml:space="preserve">Director: Anthony Miller 0448 999 962 </w:t>
            </w:r>
            <w:hyperlink r:id="rId15" w:history="1">
              <w:r w:rsidRPr="00C34EAE">
                <w:rPr>
                  <w:rStyle w:val="Hyperlink"/>
                </w:rPr>
                <w:t>mad.antz.films@hotmail.com</w:t>
              </w:r>
            </w:hyperlink>
          </w:p>
          <w:p w14:paraId="302C7656" w14:textId="77777777" w:rsidR="00622A48" w:rsidRPr="00C34EAE" w:rsidRDefault="00622A48" w:rsidP="00622A48"/>
          <w:p w14:paraId="77844BBB" w14:textId="02AAD14D" w:rsidR="00250EF5" w:rsidRPr="00250EF5" w:rsidRDefault="00250EF5" w:rsidP="00250EF5">
            <w:pPr>
              <w:rPr>
                <w:lang w:val="en-AU"/>
              </w:rPr>
            </w:pPr>
            <w:r w:rsidRPr="00250EF5">
              <w:rPr>
                <w:lang w:val="en-AU"/>
              </w:rPr>
              <w:t>BLOODLINE (</w:t>
            </w:r>
            <w:r w:rsidRPr="00250EF5">
              <w:rPr>
                <w:i/>
                <w:lang w:val="en-AU"/>
              </w:rPr>
              <w:t>Short)</w:t>
            </w:r>
            <w:r w:rsidR="00E7347F">
              <w:rPr>
                <w:lang w:val="en-AU"/>
              </w:rPr>
              <w:t xml:space="preserve"> </w:t>
            </w:r>
            <w:r w:rsidRPr="00250EF5">
              <w:rPr>
                <w:lang w:val="en-AU"/>
              </w:rPr>
              <w:t xml:space="preserve">Director: Madison </w:t>
            </w:r>
            <w:proofErr w:type="spellStart"/>
            <w:r w:rsidRPr="00250EF5">
              <w:rPr>
                <w:lang w:val="en-AU"/>
              </w:rPr>
              <w:t>Marneros</w:t>
            </w:r>
            <w:proofErr w:type="spellEnd"/>
            <w:r w:rsidRPr="00250EF5">
              <w:rPr>
                <w:lang w:val="en-AU"/>
              </w:rPr>
              <w:t xml:space="preserve"> </w:t>
            </w:r>
            <w:r w:rsidRPr="00250EF5">
              <w:rPr>
                <w:rFonts w:cs="Arial"/>
                <w:color w:val="1C1E21"/>
                <w:sz w:val="21"/>
                <w:szCs w:val="21"/>
              </w:rPr>
              <w:t>0487 884 096</w:t>
            </w:r>
          </w:p>
          <w:p w14:paraId="2B11C5CA" w14:textId="77777777" w:rsidR="003B6EE5" w:rsidRDefault="003B6EE5" w:rsidP="00D342E2">
            <w:pPr>
              <w:rPr>
                <w:lang w:val="en-AU"/>
              </w:rPr>
            </w:pPr>
          </w:p>
          <w:p w14:paraId="4F57DA46" w14:textId="4C2B1001" w:rsidR="00D342E2" w:rsidRDefault="00D342E2" w:rsidP="00D342E2">
            <w:r w:rsidRPr="00C34EAE">
              <w:rPr>
                <w:lang w:val="en-AU"/>
              </w:rPr>
              <w:t xml:space="preserve">B&amp;E </w:t>
            </w:r>
            <w:r w:rsidR="00D63760">
              <w:rPr>
                <w:lang w:val="en-AU"/>
              </w:rPr>
              <w:t>(</w:t>
            </w:r>
            <w:r w:rsidRPr="00C34EAE">
              <w:rPr>
                <w:i/>
                <w:lang w:val="en-AU"/>
              </w:rPr>
              <w:t>Short</w:t>
            </w:r>
            <w:r w:rsidR="00D63760">
              <w:rPr>
                <w:i/>
                <w:lang w:val="en-AU"/>
              </w:rPr>
              <w:t>)</w:t>
            </w:r>
            <w:r w:rsidRPr="00C34EAE">
              <w:rPr>
                <w:i/>
                <w:lang w:val="en-AU"/>
              </w:rPr>
              <w:t xml:space="preserve"> </w:t>
            </w:r>
            <w:r w:rsidRPr="00C34EAE">
              <w:t xml:space="preserve">Director: Anthony Miller </w:t>
            </w:r>
          </w:p>
          <w:p w14:paraId="342255BF" w14:textId="24404DF1" w:rsidR="00814FE2" w:rsidRDefault="00814FE2" w:rsidP="00D342E2"/>
          <w:p w14:paraId="1D226059" w14:textId="651D9D35" w:rsidR="00814FE2" w:rsidRDefault="00814FE2" w:rsidP="00814FE2">
            <w:pPr>
              <w:rPr>
                <w:i/>
              </w:rPr>
            </w:pPr>
            <w:r w:rsidRPr="002416F9">
              <w:t xml:space="preserve">HOW TO SURVIVE THE APOCALYPSE WITH STYLE </w:t>
            </w:r>
            <w:r w:rsidR="002D4727" w:rsidRPr="002D4727">
              <w:rPr>
                <w:i/>
                <w:iCs/>
              </w:rPr>
              <w:t>(Pitch Pilot)</w:t>
            </w:r>
          </w:p>
          <w:p w14:paraId="4AD6ED7B" w14:textId="77777777" w:rsidR="00814FE2" w:rsidRPr="004B732A" w:rsidRDefault="00814FE2" w:rsidP="00814FE2">
            <w:r w:rsidRPr="002416F9">
              <w:t xml:space="preserve">Producer: Susan Austin: </w:t>
            </w:r>
            <w:r>
              <w:t>0404 850 000</w:t>
            </w:r>
          </w:p>
          <w:p w14:paraId="46ACE0A8" w14:textId="77777777" w:rsidR="007E271D" w:rsidRDefault="007E271D" w:rsidP="0061680B">
            <w:pPr>
              <w:rPr>
                <w:b/>
                <w:i/>
                <w:u w:val="single"/>
              </w:rPr>
            </w:pPr>
          </w:p>
          <w:p w14:paraId="0690029A" w14:textId="6FF28A34" w:rsidR="00E67411" w:rsidRDefault="00D342E2" w:rsidP="0061680B">
            <w:r w:rsidRPr="00C34EAE">
              <w:t xml:space="preserve">BEAUTIFUL SCARS </w:t>
            </w:r>
            <w:r w:rsidR="00D63760">
              <w:t>(</w:t>
            </w:r>
            <w:r w:rsidRPr="00C34EAE">
              <w:rPr>
                <w:i/>
              </w:rPr>
              <w:t>Short</w:t>
            </w:r>
            <w:r w:rsidR="00D63760">
              <w:rPr>
                <w:i/>
              </w:rPr>
              <w:t>)</w:t>
            </w:r>
            <w:r w:rsidRPr="00C34EAE">
              <w:t xml:space="preserve"> Director: Linda Marie Curry 0427 333 991</w:t>
            </w:r>
          </w:p>
          <w:p w14:paraId="2FF96AD5" w14:textId="2BA320B8" w:rsidR="00D342E2" w:rsidRPr="00C34EAE" w:rsidRDefault="00D342E2" w:rsidP="007E3054">
            <w:pPr>
              <w:rPr>
                <w:i/>
              </w:rPr>
            </w:pPr>
          </w:p>
          <w:p w14:paraId="12DB9A51" w14:textId="102D2566" w:rsidR="00EA3A51" w:rsidRPr="0091487E" w:rsidRDefault="00D342E2" w:rsidP="00EA3A51">
            <w:r w:rsidRPr="00C34EAE">
              <w:t xml:space="preserve">NICKED </w:t>
            </w:r>
            <w:r w:rsidR="00D63760">
              <w:t>(</w:t>
            </w:r>
            <w:r w:rsidRPr="00C34EAE">
              <w:rPr>
                <w:i/>
              </w:rPr>
              <w:t>Short</w:t>
            </w:r>
            <w:r w:rsidR="00D63760">
              <w:rPr>
                <w:i/>
              </w:rPr>
              <w:t>)</w:t>
            </w:r>
            <w:r w:rsidRPr="00C34EAE">
              <w:rPr>
                <w:i/>
              </w:rPr>
              <w:t xml:space="preserve"> </w:t>
            </w:r>
            <w:r w:rsidRPr="00C34EAE">
              <w:t xml:space="preserve">Director: Anthony Miller </w:t>
            </w:r>
          </w:p>
          <w:p w14:paraId="7B162D53" w14:textId="77777777" w:rsidR="000950D2" w:rsidRDefault="000950D2" w:rsidP="007E3054"/>
          <w:p w14:paraId="7FA03375" w14:textId="7191A28F" w:rsidR="002F3230" w:rsidRPr="00C34EAE" w:rsidRDefault="002F3230" w:rsidP="007E3054">
            <w:r w:rsidRPr="00C34EAE">
              <w:t xml:space="preserve">HANK &amp; LUNA </w:t>
            </w:r>
            <w:r w:rsidR="00D63760">
              <w:t>(</w:t>
            </w:r>
            <w:r w:rsidRPr="00C34EAE">
              <w:rPr>
                <w:i/>
              </w:rPr>
              <w:t>Short</w:t>
            </w:r>
            <w:r w:rsidR="00D63760">
              <w:rPr>
                <w:i/>
              </w:rPr>
              <w:t>)</w:t>
            </w:r>
            <w:r w:rsidRPr="00C34EAE">
              <w:rPr>
                <w:i/>
              </w:rPr>
              <w:t xml:space="preserve"> </w:t>
            </w:r>
            <w:r w:rsidRPr="00C34EAE">
              <w:t>Director: Verity Grace</w:t>
            </w:r>
          </w:p>
          <w:p w14:paraId="51D3D685" w14:textId="77777777" w:rsidR="003E7FFB" w:rsidRPr="00C34EAE" w:rsidRDefault="003E7FFB" w:rsidP="003E7FFB">
            <w:pPr>
              <w:rPr>
                <w:i/>
              </w:rPr>
            </w:pPr>
          </w:p>
          <w:p w14:paraId="46D99A03" w14:textId="2F57E593" w:rsidR="003E7FFB" w:rsidRDefault="003E7FFB" w:rsidP="003E7FFB">
            <w:r w:rsidRPr="00C34EAE">
              <w:t xml:space="preserve">ONLY THE NIGHT </w:t>
            </w:r>
            <w:r w:rsidR="00D63760">
              <w:t>(</w:t>
            </w:r>
            <w:r w:rsidRPr="00C34EAE">
              <w:rPr>
                <w:i/>
              </w:rPr>
              <w:t>Short</w:t>
            </w:r>
            <w:r w:rsidR="00D63760">
              <w:rPr>
                <w:i/>
              </w:rPr>
              <w:t>)</w:t>
            </w:r>
            <w:r w:rsidRPr="00C34EAE">
              <w:rPr>
                <w:i/>
              </w:rPr>
              <w:t xml:space="preserve"> </w:t>
            </w:r>
            <w:r w:rsidRPr="00C34EAE">
              <w:t>Director: Anthony Miller</w:t>
            </w:r>
            <w:r w:rsidR="0079302D" w:rsidRPr="00C34EAE">
              <w:t xml:space="preserve"> </w:t>
            </w:r>
          </w:p>
          <w:p w14:paraId="1C988A8E" w14:textId="77777777" w:rsidR="00EE7D8B" w:rsidRDefault="00EE7D8B" w:rsidP="00D44238">
            <w:pPr>
              <w:rPr>
                <w:b/>
                <w:i/>
                <w:u w:val="single"/>
              </w:rPr>
            </w:pPr>
          </w:p>
          <w:p w14:paraId="7B1C83D4" w14:textId="77777777" w:rsidR="004B732A" w:rsidRDefault="004B732A" w:rsidP="00622A48">
            <w:pPr>
              <w:rPr>
                <w:i/>
                <w:u w:val="single"/>
              </w:rPr>
            </w:pPr>
          </w:p>
          <w:p w14:paraId="2F83AA38" w14:textId="421B3A45" w:rsidR="004B732A" w:rsidRDefault="004B732A" w:rsidP="004B732A">
            <w:pPr>
              <w:jc w:val="center"/>
              <w:rPr>
                <w:i/>
                <w:u w:val="single"/>
              </w:rPr>
            </w:pPr>
            <w:r w:rsidRPr="00C34EAE">
              <w:rPr>
                <w:i/>
                <w:u w:val="single"/>
              </w:rPr>
              <w:t>MUSIC VIDEOS</w:t>
            </w:r>
          </w:p>
          <w:p w14:paraId="299747A1" w14:textId="2BA3A7CF" w:rsidR="00A61CF0" w:rsidRDefault="00A61CF0" w:rsidP="004B732A">
            <w:pPr>
              <w:jc w:val="center"/>
              <w:rPr>
                <w:i/>
                <w:u w:val="single"/>
              </w:rPr>
            </w:pPr>
          </w:p>
          <w:p w14:paraId="40696C24" w14:textId="713358EE" w:rsidR="00A61CF0" w:rsidRPr="00A61CF0" w:rsidRDefault="00A61CF0" w:rsidP="00A61CF0">
            <w:pPr>
              <w:rPr>
                <w:i/>
              </w:rPr>
            </w:pPr>
            <w:r>
              <w:t>DARREN JOHNSON</w:t>
            </w:r>
            <w:r w:rsidRPr="00C34EAE">
              <w:t xml:space="preserve"> </w:t>
            </w:r>
            <w:r w:rsidRPr="00C34EAE">
              <w:rPr>
                <w:i/>
              </w:rPr>
              <w:t>“</w:t>
            </w:r>
            <w:r>
              <w:rPr>
                <w:i/>
              </w:rPr>
              <w:t>Where You Are</w:t>
            </w:r>
            <w:r w:rsidRPr="00C34EAE">
              <w:rPr>
                <w:i/>
              </w:rPr>
              <w:t>”</w:t>
            </w:r>
            <w:r w:rsidRPr="00C34EAE">
              <w:t xml:space="preserve"> </w:t>
            </w:r>
            <w:r>
              <w:t>Producer</w:t>
            </w:r>
            <w:r w:rsidRPr="00C34EAE">
              <w:t xml:space="preserve">: </w:t>
            </w:r>
            <w:r>
              <w:t>Dorothy Daisy 0447 779 340</w:t>
            </w:r>
          </w:p>
          <w:p w14:paraId="6925E236" w14:textId="77777777" w:rsidR="004B732A" w:rsidRPr="00C34EAE" w:rsidRDefault="004B732A" w:rsidP="004B732A">
            <w:pPr>
              <w:rPr>
                <w:i/>
              </w:rPr>
            </w:pPr>
          </w:p>
          <w:p w14:paraId="6D641079" w14:textId="77777777" w:rsidR="004B732A" w:rsidRPr="00C34EAE" w:rsidRDefault="004B732A" w:rsidP="004B732A">
            <w:pPr>
              <w:rPr>
                <w:i/>
              </w:rPr>
            </w:pPr>
            <w:r w:rsidRPr="00C34EAE">
              <w:t xml:space="preserve">CASSIE TIMMS </w:t>
            </w:r>
            <w:r w:rsidRPr="00C34EAE">
              <w:rPr>
                <w:i/>
              </w:rPr>
              <w:t>“Chasing Summer”</w:t>
            </w:r>
            <w:r w:rsidRPr="00C34EAE">
              <w:t xml:space="preserve"> Director: Dan Jensen 0403 738 269</w:t>
            </w:r>
          </w:p>
          <w:p w14:paraId="32D8F083" w14:textId="77777777" w:rsidR="004B732A" w:rsidRPr="00C34EAE" w:rsidRDefault="004B732A" w:rsidP="004B732A"/>
          <w:p w14:paraId="478FA37D" w14:textId="45C0B20E" w:rsidR="004B732A" w:rsidRDefault="004B732A" w:rsidP="004B732A">
            <w:r w:rsidRPr="00C34EAE">
              <w:t>ETERNAL TORMENT “</w:t>
            </w:r>
            <w:r w:rsidRPr="00C34EAE">
              <w:rPr>
                <w:i/>
              </w:rPr>
              <w:t>Depose</w:t>
            </w:r>
            <w:r>
              <w:rPr>
                <w:i/>
              </w:rPr>
              <w:t xml:space="preserve"> </w:t>
            </w:r>
            <w:proofErr w:type="gramStart"/>
            <w:r w:rsidRPr="00C34EAE">
              <w:rPr>
                <w:i/>
              </w:rPr>
              <w:t>Th</w:t>
            </w:r>
            <w:r>
              <w:rPr>
                <w:i/>
              </w:rPr>
              <w:t>e</w:t>
            </w:r>
            <w:proofErr w:type="gramEnd"/>
            <w:r w:rsidRPr="00C34EAE">
              <w:rPr>
                <w:i/>
              </w:rPr>
              <w:t xml:space="preserve"> Elite” </w:t>
            </w:r>
            <w:r w:rsidRPr="00C34EAE">
              <w:t>Director: Dan Jensen</w:t>
            </w:r>
          </w:p>
          <w:p w14:paraId="2678454D" w14:textId="77777777" w:rsidR="004B732A" w:rsidRDefault="004B732A" w:rsidP="004B732A"/>
          <w:p w14:paraId="1CE32A5F" w14:textId="77777777" w:rsidR="002D4727" w:rsidRDefault="004B732A" w:rsidP="002D4727">
            <w:r>
              <w:t>BUFFY PRESCOTT “</w:t>
            </w:r>
            <w:r w:rsidRPr="00607E0F">
              <w:rPr>
                <w:i/>
              </w:rPr>
              <w:t xml:space="preserve">Know </w:t>
            </w:r>
            <w:proofErr w:type="gramStart"/>
            <w:r w:rsidRPr="00607E0F">
              <w:rPr>
                <w:i/>
              </w:rPr>
              <w:t>Th</w:t>
            </w:r>
            <w:r>
              <w:rPr>
                <w:i/>
              </w:rPr>
              <w:t>e</w:t>
            </w:r>
            <w:proofErr w:type="gramEnd"/>
            <w:r w:rsidRPr="00607E0F">
              <w:rPr>
                <w:i/>
              </w:rPr>
              <w:t xml:space="preserve"> Score”</w:t>
            </w:r>
            <w:r>
              <w:t xml:space="preserve"> </w:t>
            </w:r>
            <w:r w:rsidRPr="00C34EAE">
              <w:t>Director: Dan Jensen</w:t>
            </w:r>
          </w:p>
          <w:p w14:paraId="104AC137" w14:textId="77777777" w:rsidR="002D4727" w:rsidRDefault="002D4727" w:rsidP="002D4727">
            <w:pPr>
              <w:jc w:val="center"/>
              <w:rPr>
                <w:i/>
                <w:u w:val="single"/>
              </w:rPr>
            </w:pPr>
          </w:p>
          <w:p w14:paraId="0AC77F8F" w14:textId="77777777" w:rsidR="002D4727" w:rsidRDefault="002D4727" w:rsidP="002D4727">
            <w:pPr>
              <w:jc w:val="center"/>
              <w:rPr>
                <w:b/>
                <w:i/>
                <w:u w:val="single"/>
              </w:rPr>
            </w:pPr>
            <w:r w:rsidRPr="002F3230">
              <w:rPr>
                <w:b/>
                <w:i/>
                <w:u w:val="single"/>
              </w:rPr>
              <w:lastRenderedPageBreak/>
              <w:t>CINEMATOGRAPHER + CAMERA OPERATOR</w:t>
            </w:r>
            <w:r>
              <w:rPr>
                <w:b/>
                <w:i/>
                <w:u w:val="single"/>
              </w:rPr>
              <w:t xml:space="preserve"> (Cont’d)</w:t>
            </w:r>
          </w:p>
          <w:p w14:paraId="0957DD0A" w14:textId="77777777" w:rsidR="002D4727" w:rsidRDefault="002D4727" w:rsidP="002D4727">
            <w:pPr>
              <w:jc w:val="center"/>
              <w:rPr>
                <w:i/>
                <w:u w:val="single"/>
              </w:rPr>
            </w:pPr>
          </w:p>
          <w:p w14:paraId="0C124FC7" w14:textId="199550D5" w:rsidR="00236FF0" w:rsidRDefault="008A6688" w:rsidP="002D4727">
            <w:pPr>
              <w:jc w:val="center"/>
              <w:rPr>
                <w:i/>
                <w:u w:val="single"/>
              </w:rPr>
            </w:pPr>
            <w:r>
              <w:rPr>
                <w:i/>
                <w:u w:val="single"/>
              </w:rPr>
              <w:t>BROADCAST</w:t>
            </w:r>
          </w:p>
          <w:p w14:paraId="22AE7398" w14:textId="77777777" w:rsidR="002D4727" w:rsidRPr="002D4727" w:rsidRDefault="002D4727" w:rsidP="002D4727">
            <w:pPr>
              <w:jc w:val="center"/>
            </w:pPr>
          </w:p>
          <w:p w14:paraId="2AAA8111" w14:textId="0B7CB355" w:rsidR="00C00DCB" w:rsidRPr="00C34EAE" w:rsidRDefault="00C00DCB" w:rsidP="00C00DCB">
            <w:r>
              <w:t>CATAPAULT HOMES “</w:t>
            </w:r>
            <w:r w:rsidR="006F5FF1">
              <w:t>Builders Grant</w:t>
            </w:r>
            <w:r>
              <w:t>” Campaign</w:t>
            </w:r>
            <w:r w:rsidRPr="00C34EAE">
              <w:t xml:space="preserve"> </w:t>
            </w:r>
            <w:r>
              <w:t>(</w:t>
            </w:r>
            <w:r w:rsidRPr="00C34EAE">
              <w:rPr>
                <w:i/>
              </w:rPr>
              <w:t>TVC</w:t>
            </w:r>
            <w:r>
              <w:rPr>
                <w:i/>
              </w:rPr>
              <w:t>)</w:t>
            </w:r>
            <w:r w:rsidRPr="00C34EAE">
              <w:rPr>
                <w:i/>
              </w:rPr>
              <w:t xml:space="preserve"> </w:t>
            </w:r>
          </w:p>
          <w:p w14:paraId="46EC5429" w14:textId="526FC8B1" w:rsidR="00814FE2" w:rsidRPr="001C04A3" w:rsidRDefault="00814FE2" w:rsidP="00814FE2">
            <w:pPr>
              <w:rPr>
                <w:i/>
                <w:lang w:val="it-IT"/>
              </w:rPr>
            </w:pPr>
            <w:r>
              <w:rPr>
                <w:lang w:val="it-IT"/>
              </w:rPr>
              <w:t>Director</w:t>
            </w:r>
            <w:r w:rsidRPr="001C04A3">
              <w:rPr>
                <w:lang w:val="it-IT"/>
              </w:rPr>
              <w:t>: Sarah Robinson</w:t>
            </w:r>
            <w:r w:rsidRPr="001C04A3">
              <w:rPr>
                <w:i/>
                <w:lang w:val="it-IT"/>
              </w:rPr>
              <w:t xml:space="preserve"> </w:t>
            </w:r>
            <w:hyperlink r:id="rId16" w:history="1">
              <w:r w:rsidRPr="001C04A3">
                <w:rPr>
                  <w:rStyle w:val="Hyperlink"/>
                  <w:i/>
                  <w:lang w:val="it-IT"/>
                </w:rPr>
                <w:t>sarah@thevideobox.com.au</w:t>
              </w:r>
            </w:hyperlink>
            <w:r w:rsidRPr="001C04A3">
              <w:rPr>
                <w:i/>
                <w:lang w:val="it-IT"/>
              </w:rPr>
              <w:t xml:space="preserve"> </w:t>
            </w:r>
            <w:r w:rsidRPr="005C57AA">
              <w:rPr>
                <w:i/>
                <w:lang w:val="en-AU"/>
              </w:rPr>
              <w:t>0402 377 112</w:t>
            </w:r>
          </w:p>
          <w:p w14:paraId="15BF1BBA" w14:textId="77777777" w:rsidR="00C00DCB" w:rsidRDefault="00C00DCB" w:rsidP="00C00DCB"/>
          <w:p w14:paraId="0FAA4148" w14:textId="6C1C5393" w:rsidR="00C00DCB" w:rsidRPr="00C34EAE" w:rsidRDefault="00C00DCB" w:rsidP="00C00DCB">
            <w:r>
              <w:t xml:space="preserve">NOVA / </w:t>
            </w:r>
            <w:r w:rsidRPr="00C34EAE">
              <w:t xml:space="preserve">GOLDEN CIRCLE </w:t>
            </w:r>
            <w:r w:rsidRPr="004B732A">
              <w:rPr>
                <w:i/>
              </w:rPr>
              <w:t>“Get Out Camp Out”</w:t>
            </w:r>
            <w:r w:rsidRPr="00C34EAE">
              <w:t xml:space="preserve"> </w:t>
            </w:r>
            <w:r>
              <w:t>(</w:t>
            </w:r>
            <w:r w:rsidRPr="00C34EAE">
              <w:rPr>
                <w:i/>
              </w:rPr>
              <w:t>TVC</w:t>
            </w:r>
            <w:r>
              <w:rPr>
                <w:i/>
              </w:rPr>
              <w:t>)</w:t>
            </w:r>
            <w:r w:rsidRPr="00C34EAE">
              <w:rPr>
                <w:i/>
              </w:rPr>
              <w:t xml:space="preserve"> </w:t>
            </w:r>
          </w:p>
          <w:p w14:paraId="11971564" w14:textId="77777777" w:rsidR="00C00DCB" w:rsidRPr="006F33E9" w:rsidRDefault="00C00DCB" w:rsidP="00C00DCB">
            <w:pPr>
              <w:rPr>
                <w:rStyle w:val="Hyperlink"/>
                <w:i/>
                <w:lang w:val="en-AU"/>
              </w:rPr>
            </w:pPr>
            <w:r w:rsidRPr="006F33E9">
              <w:rPr>
                <w:i/>
                <w:lang w:val="en-AU"/>
              </w:rPr>
              <w:t xml:space="preserve">Producer: </w:t>
            </w:r>
            <w:r w:rsidRPr="00814FE2">
              <w:rPr>
                <w:iCs/>
                <w:lang w:val="en-AU"/>
              </w:rPr>
              <w:t>Darren McLeod</w:t>
            </w:r>
            <w:r w:rsidRPr="006F33E9">
              <w:rPr>
                <w:i/>
                <w:lang w:val="en-AU"/>
              </w:rPr>
              <w:t xml:space="preserve"> </w:t>
            </w:r>
            <w:hyperlink r:id="rId17" w:tgtFrame="_blank" w:history="1">
              <w:r w:rsidRPr="006F33E9">
                <w:rPr>
                  <w:rStyle w:val="Strong"/>
                  <w:rFonts w:cs="Arial"/>
                  <w:b w:val="0"/>
                  <w:bCs w:val="0"/>
                  <w:color w:val="000001"/>
                  <w:lang w:val="en-AU"/>
                </w:rPr>
                <w:t>0438 220 083</w:t>
              </w:r>
            </w:hyperlink>
            <w:r w:rsidRPr="006F33E9">
              <w:rPr>
                <w:rStyle w:val="Strong"/>
                <w:rFonts w:cs="Arial"/>
                <w:bCs w:val="0"/>
                <w:i/>
                <w:color w:val="000001"/>
                <w:sz w:val="18"/>
                <w:szCs w:val="18"/>
                <w:lang w:val="en-AU"/>
              </w:rPr>
              <w:t xml:space="preserve"> </w:t>
            </w:r>
            <w:hyperlink r:id="rId18" w:history="1">
              <w:r w:rsidRPr="006F33E9">
                <w:rPr>
                  <w:rStyle w:val="Hyperlink"/>
                  <w:i/>
                  <w:lang w:val="en-AU"/>
                </w:rPr>
                <w:t>dmcleod@novaentertainment.com.au</w:t>
              </w:r>
            </w:hyperlink>
          </w:p>
          <w:p w14:paraId="52ACAAF1" w14:textId="4526BC89" w:rsidR="00236FF0" w:rsidRPr="00C34EAE" w:rsidRDefault="00236FF0" w:rsidP="00236FF0">
            <w:pPr>
              <w:rPr>
                <w:rStyle w:val="Hyperlink"/>
              </w:rPr>
            </w:pPr>
          </w:p>
          <w:p w14:paraId="63162866" w14:textId="09B68B13" w:rsidR="00236FF0" w:rsidRPr="00C34EAE" w:rsidRDefault="00236FF0" w:rsidP="00236FF0">
            <w:pPr>
              <w:rPr>
                <w:i/>
              </w:rPr>
            </w:pPr>
            <w:r w:rsidRPr="00C34EAE">
              <w:t xml:space="preserve">GO BOWLING ASHMORE / TWEED HEADS </w:t>
            </w:r>
            <w:r w:rsidR="00D63760">
              <w:t>(</w:t>
            </w:r>
            <w:r w:rsidRPr="00C34EAE">
              <w:t>TVC</w:t>
            </w:r>
            <w:r w:rsidR="00D63760">
              <w:t>)</w:t>
            </w:r>
            <w:r w:rsidR="0054723A" w:rsidRPr="00C34EAE">
              <w:t xml:space="preserve"> </w:t>
            </w:r>
          </w:p>
          <w:p w14:paraId="15444FCD" w14:textId="68331B9F" w:rsidR="00236FF0" w:rsidRDefault="00236FF0" w:rsidP="00236FF0">
            <w:pPr>
              <w:rPr>
                <w:lang w:val="sv-SE"/>
              </w:rPr>
            </w:pPr>
            <w:r w:rsidRPr="006F33E9">
              <w:rPr>
                <w:lang w:val="sv-SE"/>
              </w:rPr>
              <w:t xml:space="preserve">Producer: Melissa Hankin </w:t>
            </w:r>
            <w:hyperlink r:id="rId19" w:history="1">
              <w:r w:rsidRPr="006F33E9">
                <w:rPr>
                  <w:rStyle w:val="Hyperlink"/>
                  <w:lang w:val="sv-SE"/>
                </w:rPr>
                <w:t>mel@hankinmedia.com.au</w:t>
              </w:r>
            </w:hyperlink>
            <w:r w:rsidRPr="006F33E9">
              <w:rPr>
                <w:lang w:val="sv-SE"/>
              </w:rPr>
              <w:t xml:space="preserve"> 0404 117 047</w:t>
            </w:r>
          </w:p>
          <w:p w14:paraId="0BB7934F" w14:textId="1C9AEA6F" w:rsidR="008A6688" w:rsidRDefault="008A6688" w:rsidP="00236FF0">
            <w:pPr>
              <w:rPr>
                <w:lang w:val="sv-SE"/>
              </w:rPr>
            </w:pPr>
          </w:p>
          <w:p w14:paraId="3C5BE80C" w14:textId="77777777" w:rsidR="008A6688" w:rsidRPr="00C34EAE" w:rsidRDefault="008A6688" w:rsidP="008A6688">
            <w:pPr>
              <w:jc w:val="center"/>
              <w:rPr>
                <w:i/>
                <w:u w:val="single"/>
              </w:rPr>
            </w:pPr>
            <w:r w:rsidRPr="00C34EAE">
              <w:rPr>
                <w:i/>
                <w:u w:val="single"/>
              </w:rPr>
              <w:t>CORPORATE</w:t>
            </w:r>
          </w:p>
          <w:p w14:paraId="58841F33" w14:textId="77777777" w:rsidR="005C57AA" w:rsidRDefault="005C57AA" w:rsidP="00236FF0">
            <w:pPr>
              <w:rPr>
                <w:lang w:val="en-AU"/>
              </w:rPr>
            </w:pPr>
          </w:p>
          <w:p w14:paraId="75CBE17B" w14:textId="2CEB435D" w:rsidR="00464E2F" w:rsidRDefault="00464E2F" w:rsidP="00236FF0">
            <w:r>
              <w:t xml:space="preserve">ORIGIN ENERGY – </w:t>
            </w:r>
            <w:r w:rsidRPr="00464E2F">
              <w:rPr>
                <w:i/>
              </w:rPr>
              <w:t>ELT Safety Month</w:t>
            </w:r>
          </w:p>
          <w:p w14:paraId="6D90D850" w14:textId="77777777" w:rsidR="00464E2F" w:rsidRDefault="00464E2F" w:rsidP="00236FF0">
            <w:r>
              <w:t xml:space="preserve">Producer: Shannon Swan – Resolution Media </w:t>
            </w:r>
            <w:hyperlink r:id="rId20" w:history="1">
              <w:r w:rsidRPr="000B70AC">
                <w:rPr>
                  <w:rStyle w:val="Hyperlink"/>
                </w:rPr>
                <w:t>shannon@resolutionmedia.tv</w:t>
              </w:r>
            </w:hyperlink>
            <w:r>
              <w:t xml:space="preserve"> </w:t>
            </w:r>
          </w:p>
          <w:p w14:paraId="026066BB" w14:textId="68C75AF6" w:rsidR="00464E2F" w:rsidRDefault="00464E2F" w:rsidP="00236FF0">
            <w:r>
              <w:t>0401 077 402</w:t>
            </w:r>
          </w:p>
          <w:p w14:paraId="2827EFA3" w14:textId="77777777" w:rsidR="00464E2F" w:rsidRDefault="00464E2F" w:rsidP="00236FF0"/>
          <w:p w14:paraId="336A8E7F" w14:textId="4751CCBB" w:rsidR="0054723A" w:rsidRPr="00C34EAE" w:rsidRDefault="00236FF0" w:rsidP="00236FF0">
            <w:pPr>
              <w:rPr>
                <w:i/>
              </w:rPr>
            </w:pPr>
            <w:r w:rsidRPr="00C34EAE">
              <w:t xml:space="preserve">APOLLO JACKSON “With You” </w:t>
            </w:r>
            <w:r w:rsidR="008A6688">
              <w:t>(</w:t>
            </w:r>
            <w:r w:rsidR="008A6688" w:rsidRPr="008A6688">
              <w:rPr>
                <w:i/>
              </w:rPr>
              <w:t>Music Video</w:t>
            </w:r>
            <w:r w:rsidR="008A6688">
              <w:t xml:space="preserve"> - </w:t>
            </w:r>
            <w:r w:rsidRPr="00C34EAE">
              <w:rPr>
                <w:i/>
              </w:rPr>
              <w:t>BTS</w:t>
            </w:r>
            <w:r w:rsidR="00D63760">
              <w:rPr>
                <w:i/>
              </w:rPr>
              <w:t>)</w:t>
            </w:r>
            <w:r w:rsidRPr="00C34EAE">
              <w:rPr>
                <w:i/>
              </w:rPr>
              <w:t xml:space="preserve"> </w:t>
            </w:r>
          </w:p>
          <w:p w14:paraId="33015EA1" w14:textId="046AA117" w:rsidR="00236FF0" w:rsidRPr="00C34EAE" w:rsidRDefault="00236FF0" w:rsidP="00236FF0">
            <w:pPr>
              <w:rPr>
                <w:rFonts w:ascii="Helvetica" w:hAnsi="Helvetica"/>
                <w:color w:val="000000" w:themeColor="text1"/>
                <w:lang w:val="en-AU" w:eastAsia="zh-CN"/>
              </w:rPr>
            </w:pPr>
            <w:r w:rsidRPr="00C34EAE">
              <w:t>Director: Shannon Robinson</w:t>
            </w:r>
            <w:r w:rsidRPr="00C34EAE">
              <w:rPr>
                <w:color w:val="000000" w:themeColor="text1"/>
              </w:rPr>
              <w:t xml:space="preserve"> </w:t>
            </w:r>
            <w:r w:rsidRPr="00C34EAE">
              <w:rPr>
                <w:rFonts w:ascii="Helvetica" w:hAnsi="Helvetica"/>
                <w:color w:val="000000" w:themeColor="text1"/>
                <w:lang w:val="en-AU" w:eastAsia="zh-CN"/>
              </w:rPr>
              <w:t>0416816177</w:t>
            </w:r>
          </w:p>
          <w:p w14:paraId="3C093303" w14:textId="47F6C0F9" w:rsidR="001C04A3" w:rsidRDefault="001C04A3" w:rsidP="00CC62F4"/>
          <w:p w14:paraId="5A130267" w14:textId="74D6EB8F" w:rsidR="001C04A3" w:rsidRPr="00C34EAE" w:rsidRDefault="001C04A3" w:rsidP="001C04A3">
            <w:pPr>
              <w:rPr>
                <w:i/>
              </w:rPr>
            </w:pPr>
            <w:r>
              <w:t>MAIN STREET FESTIVAL, RIPLEY TOWN CENTRE</w:t>
            </w:r>
          </w:p>
          <w:p w14:paraId="26500BF3" w14:textId="1E348801" w:rsidR="001C04A3" w:rsidRPr="001C04A3" w:rsidRDefault="001C04A3" w:rsidP="001C04A3">
            <w:pPr>
              <w:rPr>
                <w:i/>
                <w:lang w:val="it-IT"/>
              </w:rPr>
            </w:pPr>
            <w:r w:rsidRPr="001C04A3">
              <w:rPr>
                <w:lang w:val="it-IT"/>
              </w:rPr>
              <w:t>Producer: Sarah Robinson</w:t>
            </w:r>
            <w:r w:rsidRPr="001C04A3">
              <w:rPr>
                <w:i/>
                <w:lang w:val="it-IT"/>
              </w:rPr>
              <w:t xml:space="preserve"> </w:t>
            </w:r>
          </w:p>
          <w:p w14:paraId="6055E3DA" w14:textId="77777777" w:rsidR="001C04A3" w:rsidRPr="001C04A3" w:rsidRDefault="001C04A3" w:rsidP="00CC62F4">
            <w:pPr>
              <w:rPr>
                <w:lang w:val="it-IT"/>
              </w:rPr>
            </w:pPr>
          </w:p>
          <w:p w14:paraId="7EAC56FF" w14:textId="77777777" w:rsidR="00B47AB7" w:rsidRDefault="00B47AB7" w:rsidP="00121BCB">
            <w:pPr>
              <w:rPr>
                <w:b/>
                <w:i/>
                <w:u w:val="single"/>
                <w:lang w:val="en-AU"/>
              </w:rPr>
            </w:pPr>
          </w:p>
          <w:p w14:paraId="570546CD" w14:textId="322CE079" w:rsidR="00C34EAE" w:rsidRDefault="00121BCB" w:rsidP="00FA7D81">
            <w:pPr>
              <w:jc w:val="center"/>
              <w:rPr>
                <w:b/>
                <w:i/>
                <w:u w:val="single"/>
                <w:lang w:val="en-AU"/>
              </w:rPr>
            </w:pPr>
            <w:r w:rsidRPr="006F33E9">
              <w:rPr>
                <w:b/>
                <w:i/>
                <w:u w:val="single"/>
                <w:lang w:val="en-AU"/>
              </w:rPr>
              <w:t>DATA WRANGLER</w:t>
            </w:r>
          </w:p>
          <w:p w14:paraId="3DBF5D5D" w14:textId="77777777" w:rsidR="00FA7D81" w:rsidRPr="006F33E9" w:rsidRDefault="00FA7D81" w:rsidP="00FA7D81">
            <w:pPr>
              <w:jc w:val="center"/>
              <w:rPr>
                <w:b/>
                <w:i/>
                <w:u w:val="single"/>
                <w:lang w:val="en-AU"/>
              </w:rPr>
            </w:pPr>
          </w:p>
          <w:p w14:paraId="6FF7925C" w14:textId="77777777" w:rsidR="00C34EAE" w:rsidRPr="00C34EAE" w:rsidRDefault="00C34EAE" w:rsidP="00C34EAE">
            <w:pPr>
              <w:jc w:val="center"/>
              <w:rPr>
                <w:i/>
                <w:u w:val="single"/>
                <w:lang w:val="en-AU"/>
              </w:rPr>
            </w:pPr>
            <w:r w:rsidRPr="00C34EAE">
              <w:rPr>
                <w:i/>
                <w:u w:val="single"/>
                <w:lang w:val="en-AU"/>
              </w:rPr>
              <w:t>DRAMA</w:t>
            </w:r>
          </w:p>
          <w:p w14:paraId="642B6611" w14:textId="77777777" w:rsidR="00C34EAE" w:rsidRPr="0027245C" w:rsidRDefault="00C34EAE" w:rsidP="00121BCB"/>
          <w:p w14:paraId="5BB98EE4" w14:textId="7DAA114E" w:rsidR="00CC62F4" w:rsidRDefault="005F5FD4" w:rsidP="00121BCB">
            <w:r w:rsidRPr="00C34EAE">
              <w:t>LOVELAND</w:t>
            </w:r>
            <w:r w:rsidR="00121BCB">
              <w:t xml:space="preserve"> </w:t>
            </w:r>
            <w:r w:rsidR="00D63760">
              <w:t>(</w:t>
            </w:r>
            <w:r w:rsidRPr="00D342E2">
              <w:rPr>
                <w:i/>
              </w:rPr>
              <w:t>Feature</w:t>
            </w:r>
            <w:r w:rsidR="00D63760">
              <w:rPr>
                <w:i/>
              </w:rPr>
              <w:t>)</w:t>
            </w:r>
            <w:r w:rsidR="00121BCB">
              <w:rPr>
                <w:i/>
              </w:rPr>
              <w:t xml:space="preserve"> </w:t>
            </w:r>
            <w:r w:rsidR="0086625F" w:rsidRPr="00D342E2">
              <w:rPr>
                <w:i/>
              </w:rPr>
              <w:t>ARRI ALEXA MINI</w:t>
            </w:r>
            <w:r w:rsidR="00121BCB">
              <w:rPr>
                <w:i/>
              </w:rPr>
              <w:t xml:space="preserve">. </w:t>
            </w:r>
            <w:r w:rsidR="0086625F" w:rsidRPr="00D342E2">
              <w:t>1</w:t>
            </w:r>
            <w:r w:rsidRPr="00D342E2">
              <w:t xml:space="preserve">st AC: Brendan Issac 0407 123 031 </w:t>
            </w:r>
          </w:p>
          <w:p w14:paraId="68D65B31" w14:textId="77777777" w:rsidR="0061680B" w:rsidRDefault="0061680B" w:rsidP="00121BCB">
            <w:pPr>
              <w:rPr>
                <w:lang w:val="en-AU"/>
              </w:rPr>
            </w:pPr>
          </w:p>
          <w:p w14:paraId="7287C331" w14:textId="77777777" w:rsidR="00B47AB7" w:rsidRDefault="00B47AB7" w:rsidP="00121BCB">
            <w:pPr>
              <w:rPr>
                <w:b/>
                <w:i/>
                <w:u w:val="single"/>
                <w:lang w:val="en-AU"/>
              </w:rPr>
            </w:pPr>
          </w:p>
          <w:p w14:paraId="0F3A4B3A" w14:textId="3273F09F" w:rsidR="0054723A" w:rsidRDefault="00121BCB" w:rsidP="000C45D9">
            <w:pPr>
              <w:jc w:val="center"/>
              <w:rPr>
                <w:b/>
                <w:i/>
                <w:u w:val="single"/>
                <w:lang w:val="en-AU"/>
              </w:rPr>
            </w:pPr>
            <w:r w:rsidRPr="006F33E9">
              <w:rPr>
                <w:b/>
                <w:i/>
                <w:u w:val="single"/>
                <w:lang w:val="en-AU"/>
              </w:rPr>
              <w:t>CAMERA ASSIST</w:t>
            </w:r>
          </w:p>
          <w:p w14:paraId="1B633947" w14:textId="77777777" w:rsidR="00FA7D81" w:rsidRPr="005C57AA" w:rsidRDefault="00FA7D81" w:rsidP="00FA7D81">
            <w:pPr>
              <w:jc w:val="center"/>
            </w:pPr>
          </w:p>
          <w:p w14:paraId="153E7CDE" w14:textId="51FDC995" w:rsidR="0054723A" w:rsidRPr="006F33E9" w:rsidRDefault="0054723A" w:rsidP="0054723A">
            <w:pPr>
              <w:jc w:val="center"/>
              <w:rPr>
                <w:i/>
                <w:u w:val="single"/>
                <w:lang w:val="en-AU"/>
              </w:rPr>
            </w:pPr>
            <w:r w:rsidRPr="006F33E9">
              <w:rPr>
                <w:i/>
                <w:u w:val="single"/>
                <w:lang w:val="en-AU"/>
              </w:rPr>
              <w:t>BROADCAST</w:t>
            </w:r>
          </w:p>
          <w:p w14:paraId="2B60A210" w14:textId="77777777" w:rsidR="00E60C0C" w:rsidRDefault="00E60C0C" w:rsidP="00E60C0C"/>
          <w:p w14:paraId="16D6BB5C" w14:textId="49945F42" w:rsidR="00E60C0C" w:rsidRDefault="00E60C0C" w:rsidP="00E60C0C">
            <w:pPr>
              <w:rPr>
                <w:lang w:val="en-AU"/>
              </w:rPr>
            </w:pPr>
            <w:r w:rsidRPr="00C34EAE">
              <w:t xml:space="preserve">CH 9 </w:t>
            </w:r>
            <w:r w:rsidR="00E7347F">
              <w:t>2019</w:t>
            </w:r>
            <w:r>
              <w:t xml:space="preserve"> </w:t>
            </w:r>
            <w:r w:rsidRPr="00C34EAE">
              <w:t>TV WEEK LOGIE AWARDS.</w:t>
            </w:r>
            <w:r>
              <w:t xml:space="preserve"> </w:t>
            </w:r>
            <w:r w:rsidR="00E7347F">
              <w:rPr>
                <w:lang w:val="en-AU"/>
              </w:rPr>
              <w:t>Darren Lynch 0419 018 664</w:t>
            </w:r>
          </w:p>
          <w:p w14:paraId="69665BA5" w14:textId="77777777" w:rsidR="00E60C0C" w:rsidRDefault="00E60C0C" w:rsidP="00121BCB"/>
          <w:p w14:paraId="074416B5" w14:textId="2082DBE9" w:rsidR="00121BCB" w:rsidRDefault="00121BCB" w:rsidP="00121BCB">
            <w:pPr>
              <w:rPr>
                <w:lang w:val="en-AU"/>
              </w:rPr>
            </w:pPr>
            <w:r w:rsidRPr="00C34EAE">
              <w:t xml:space="preserve">CH 9 </w:t>
            </w:r>
            <w:r w:rsidR="00E7347F">
              <w:t>2018</w:t>
            </w:r>
            <w:r w:rsidRPr="00C34EAE">
              <w:t xml:space="preserve"> TV WEEK LOGIE AWARDS.</w:t>
            </w:r>
            <w:r>
              <w:t xml:space="preserve"> </w:t>
            </w:r>
            <w:r w:rsidRPr="00D342E2">
              <w:rPr>
                <w:lang w:val="en-AU"/>
              </w:rPr>
              <w:t>Bernadette Smith 0408 500 320</w:t>
            </w:r>
          </w:p>
          <w:p w14:paraId="1A65D137" w14:textId="4F17EEB7" w:rsidR="00121BCB" w:rsidRDefault="00121BCB" w:rsidP="00121BCB"/>
          <w:p w14:paraId="7F948256" w14:textId="6B541FBB" w:rsidR="003E7FFB" w:rsidRDefault="00121BCB" w:rsidP="00121BCB">
            <w:pPr>
              <w:rPr>
                <w:color w:val="0000FF"/>
                <w:u w:val="single"/>
                <w:lang w:val="en-AU"/>
              </w:rPr>
            </w:pPr>
            <w:r w:rsidRPr="00C34EAE">
              <w:t>CH7 XXI COMMONWEALTH GAMES</w:t>
            </w:r>
            <w:r w:rsidRPr="00D342E2">
              <w:t xml:space="preserve"> – </w:t>
            </w:r>
            <w:r w:rsidRPr="00D342E2">
              <w:rPr>
                <w:i/>
              </w:rPr>
              <w:t>Steadicam</w:t>
            </w:r>
            <w:r w:rsidR="003B6EE5">
              <w:rPr>
                <w:i/>
              </w:rPr>
              <w:t xml:space="preserve"> Assist</w:t>
            </w:r>
            <w:r>
              <w:rPr>
                <w:i/>
              </w:rPr>
              <w:t xml:space="preserve">, </w:t>
            </w:r>
            <w:r w:rsidRPr="00D342E2">
              <w:rPr>
                <w:i/>
              </w:rPr>
              <w:t>Opening &amp; Closing Ceremony</w:t>
            </w:r>
            <w:r>
              <w:rPr>
                <w:i/>
              </w:rPr>
              <w:t xml:space="preserve">. </w:t>
            </w:r>
            <w:r w:rsidRPr="006F33E9">
              <w:rPr>
                <w:lang w:val="en-AU"/>
              </w:rPr>
              <w:t xml:space="preserve">Warren Tiedgen 0412 589 999 </w:t>
            </w:r>
            <w:hyperlink r:id="rId21" w:history="1">
              <w:r w:rsidR="0028012F" w:rsidRPr="00CF1171">
                <w:rPr>
                  <w:rStyle w:val="Hyperlink"/>
                  <w:lang w:val="en-AU"/>
                </w:rPr>
                <w:t>criticalmassmedia@hotmail.com</w:t>
              </w:r>
            </w:hyperlink>
          </w:p>
          <w:p w14:paraId="79E4564F" w14:textId="77777777" w:rsidR="0028012F" w:rsidRPr="0028012F" w:rsidRDefault="0028012F" w:rsidP="00121BCB">
            <w:pPr>
              <w:rPr>
                <w:color w:val="0000FF"/>
                <w:u w:val="single"/>
                <w:lang w:val="en-AU"/>
              </w:rPr>
            </w:pPr>
          </w:p>
          <w:p w14:paraId="769A4309" w14:textId="77777777" w:rsidR="00A61CF0" w:rsidRDefault="00A61CF0" w:rsidP="003E7FFB">
            <w:pPr>
              <w:rPr>
                <w:b/>
                <w:i/>
                <w:u w:val="single"/>
                <w:lang w:val="en-AU"/>
              </w:rPr>
            </w:pPr>
          </w:p>
          <w:p w14:paraId="733702ED" w14:textId="11473F9A" w:rsidR="0054723A" w:rsidRDefault="003E7FFB" w:rsidP="00FA7D81">
            <w:pPr>
              <w:jc w:val="center"/>
              <w:rPr>
                <w:b/>
                <w:i/>
                <w:u w:val="single"/>
                <w:lang w:val="en-AU"/>
              </w:rPr>
            </w:pPr>
            <w:r w:rsidRPr="006F33E9">
              <w:rPr>
                <w:b/>
                <w:i/>
                <w:u w:val="single"/>
                <w:lang w:val="en-AU"/>
              </w:rPr>
              <w:t>GRIP</w:t>
            </w:r>
            <w:r w:rsidR="00C34EAE" w:rsidRPr="006F33E9">
              <w:rPr>
                <w:b/>
                <w:i/>
                <w:u w:val="single"/>
                <w:lang w:val="en-AU"/>
              </w:rPr>
              <w:t>S</w:t>
            </w:r>
          </w:p>
          <w:p w14:paraId="66A94F7F" w14:textId="77777777" w:rsidR="00FA7D81" w:rsidRPr="006F33E9" w:rsidRDefault="00FA7D81" w:rsidP="00FA7D81">
            <w:pPr>
              <w:jc w:val="center"/>
              <w:rPr>
                <w:b/>
                <w:i/>
                <w:u w:val="single"/>
                <w:lang w:val="en-AU"/>
              </w:rPr>
            </w:pPr>
          </w:p>
          <w:p w14:paraId="3CF88FEB" w14:textId="406206DF" w:rsidR="0054723A" w:rsidRPr="006F33E9" w:rsidRDefault="0054723A" w:rsidP="0054723A">
            <w:pPr>
              <w:jc w:val="center"/>
              <w:rPr>
                <w:i/>
                <w:u w:val="single"/>
                <w:lang w:val="en-AU"/>
              </w:rPr>
            </w:pPr>
            <w:r w:rsidRPr="006F33E9">
              <w:rPr>
                <w:i/>
                <w:u w:val="single"/>
                <w:lang w:val="en-AU"/>
              </w:rPr>
              <w:t>DRAMA</w:t>
            </w:r>
          </w:p>
          <w:p w14:paraId="16BFA487" w14:textId="77777777" w:rsidR="003E7FFB" w:rsidRPr="00D342E2" w:rsidRDefault="003E7FFB" w:rsidP="00121BCB"/>
          <w:p w14:paraId="051E1716" w14:textId="4DA49598" w:rsidR="00205181" w:rsidRPr="00C34EAE" w:rsidRDefault="00205181" w:rsidP="00205181">
            <w:pPr>
              <w:rPr>
                <w:rStyle w:val="Hyperlink"/>
                <w:i/>
                <w:color w:val="auto"/>
                <w:u w:val="none"/>
              </w:rPr>
            </w:pPr>
            <w:r w:rsidRPr="00C34EAE">
              <w:t xml:space="preserve">DORA </w:t>
            </w:r>
            <w:r w:rsidR="00C8792F" w:rsidRPr="00C34EAE">
              <w:t>&amp; THE LOST CITY OF GOLD</w:t>
            </w:r>
            <w:r w:rsidRPr="00D342E2">
              <w:t xml:space="preserve"> </w:t>
            </w:r>
            <w:r w:rsidR="00D63760">
              <w:t>(</w:t>
            </w:r>
            <w:r w:rsidRPr="00D342E2">
              <w:rPr>
                <w:i/>
              </w:rPr>
              <w:t>Feature</w:t>
            </w:r>
            <w:r w:rsidR="00D63760">
              <w:rPr>
                <w:i/>
              </w:rPr>
              <w:t>)</w:t>
            </w:r>
            <w:r w:rsidR="00C34EAE">
              <w:rPr>
                <w:i/>
              </w:rPr>
              <w:t xml:space="preserve"> </w:t>
            </w:r>
            <w:r w:rsidR="00D63760">
              <w:rPr>
                <w:i/>
              </w:rPr>
              <w:t xml:space="preserve">Additional. </w:t>
            </w:r>
            <w:r w:rsidRPr="00D342E2">
              <w:rPr>
                <w:lang w:val="en-AU"/>
              </w:rPr>
              <w:t xml:space="preserve">Best Boy: Billy Harmer 0407 123 031 </w:t>
            </w:r>
            <w:hyperlink r:id="rId22" w:history="1">
              <w:r w:rsidRPr="00D342E2">
                <w:rPr>
                  <w:rStyle w:val="Hyperlink"/>
                  <w:lang w:val="en-AU"/>
                </w:rPr>
                <w:t>billysgrip@gmail.com</w:t>
              </w:r>
            </w:hyperlink>
          </w:p>
          <w:p w14:paraId="2CE75098" w14:textId="410B9D21" w:rsidR="003E7FFB" w:rsidRDefault="003E7FFB" w:rsidP="00205181">
            <w:pPr>
              <w:rPr>
                <w:i/>
              </w:rPr>
            </w:pPr>
          </w:p>
          <w:p w14:paraId="06238F77" w14:textId="1FD999FB" w:rsidR="0054723A" w:rsidRPr="00C34EAE" w:rsidRDefault="0054723A" w:rsidP="00E60C0C">
            <w:pPr>
              <w:jc w:val="center"/>
              <w:rPr>
                <w:rStyle w:val="Hyperlink"/>
                <w:i/>
                <w:color w:val="000000" w:themeColor="text1"/>
              </w:rPr>
            </w:pPr>
            <w:r w:rsidRPr="00C34EAE">
              <w:rPr>
                <w:rStyle w:val="Hyperlink"/>
                <w:i/>
                <w:color w:val="000000" w:themeColor="text1"/>
              </w:rPr>
              <w:t>BROADCAST</w:t>
            </w:r>
          </w:p>
          <w:p w14:paraId="24C16356" w14:textId="2A0C991C" w:rsidR="003E7FFB" w:rsidRDefault="003E7FFB" w:rsidP="003E7FFB"/>
          <w:p w14:paraId="670EFFAD" w14:textId="5096709F" w:rsidR="00413A02" w:rsidRPr="00D342E2" w:rsidRDefault="003E7FFB" w:rsidP="002F3230">
            <w:r w:rsidRPr="00C34EAE">
              <w:t>CH7 AUSTRALIAN SWIMMING TRIALS.</w:t>
            </w:r>
            <w:r>
              <w:t xml:space="preserve"> </w:t>
            </w:r>
            <w:r w:rsidRPr="00D342E2">
              <w:t>Steve Issac</w:t>
            </w:r>
            <w:r w:rsidR="0079302D">
              <w:t xml:space="preserve"> ACS</w:t>
            </w:r>
            <w:r w:rsidRPr="00D342E2">
              <w:t xml:space="preserve"> </w:t>
            </w:r>
            <w:r w:rsidRPr="00D342E2">
              <w:rPr>
                <w:rFonts w:cs="Arial"/>
                <w:color w:val="222222"/>
                <w:shd w:val="clear" w:color="auto" w:fill="FFFFFF"/>
                <w:lang w:val="en-AU" w:eastAsia="zh-CN"/>
              </w:rPr>
              <w:t>0418 728 324</w:t>
            </w:r>
          </w:p>
        </w:tc>
      </w:tr>
    </w:tbl>
    <w:p w14:paraId="02A370E9" w14:textId="156237C2" w:rsidR="00581EC6" w:rsidRDefault="00581EC6" w:rsidP="00BB7350"/>
    <w:sectPr w:rsidR="00581EC6" w:rsidSect="004A4B5F">
      <w:pgSz w:w="12240" w:h="15840"/>
      <w:pgMar w:top="1440" w:right="1800" w:bottom="1440" w:left="1800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093FF" w14:textId="77777777" w:rsidR="00860F29" w:rsidRDefault="00860F29" w:rsidP="0076302A">
      <w:r>
        <w:separator/>
      </w:r>
    </w:p>
  </w:endnote>
  <w:endnote w:type="continuationSeparator" w:id="0">
    <w:p w14:paraId="0AF4020F" w14:textId="77777777" w:rsidR="00860F29" w:rsidRDefault="00860F29" w:rsidP="0076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4DADE" w14:textId="77777777" w:rsidR="00860F29" w:rsidRDefault="00860F29" w:rsidP="0076302A">
      <w:r>
        <w:separator/>
      </w:r>
    </w:p>
  </w:footnote>
  <w:footnote w:type="continuationSeparator" w:id="0">
    <w:p w14:paraId="2095C898" w14:textId="77777777" w:rsidR="00860F29" w:rsidRDefault="00860F29" w:rsidP="00763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83DEC"/>
    <w:multiLevelType w:val="multilevel"/>
    <w:tmpl w:val="6FC42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B75600"/>
    <w:multiLevelType w:val="singleLevel"/>
    <w:tmpl w:val="EBBC44FA"/>
    <w:lvl w:ilvl="0">
      <w:start w:val="1"/>
      <w:numFmt w:val="bulle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num w:numId="1" w16cid:durableId="1346637042">
    <w:abstractNumId w:val="1"/>
  </w:num>
  <w:num w:numId="2" w16cid:durableId="139082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pt-PT" w:vendorID="64" w:dllVersion="6" w:nlCheck="1" w:checkStyle="0"/>
  <w:activeWritingStyle w:appName="MSWord" w:lang="en-US" w:vendorID="64" w:dllVersion="4096" w:nlCheck="1" w:checkStyle="0"/>
  <w:activeWritingStyle w:appName="MSWord" w:lang="pt-PT" w:vendorID="64" w:dllVersion="4096" w:nlCheck="1" w:checkStyle="0"/>
  <w:activeWritingStyle w:appName="MSWord" w:lang="en-AU" w:vendorID="64" w:dllVersion="4096" w:nlCheck="1" w:checkStyle="0"/>
  <w:activeWritingStyle w:appName="MSWord" w:lang="nl-NL" w:vendorID="64" w:dllVersion="4096" w:nlCheck="1" w:checkStyle="0"/>
  <w:activeWritingStyle w:appName="MSWord" w:lang="da-DK" w:vendorID="64" w:dllVersion="409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ResumeStyle" w:val="0"/>
    <w:docVar w:name="Resume Post Wizard Balloon" w:val="0"/>
  </w:docVars>
  <w:rsids>
    <w:rsidRoot w:val="0041682D"/>
    <w:rsid w:val="00005FC8"/>
    <w:rsid w:val="0001271F"/>
    <w:rsid w:val="00014BA1"/>
    <w:rsid w:val="000204F7"/>
    <w:rsid w:val="0002692D"/>
    <w:rsid w:val="00030426"/>
    <w:rsid w:val="00030686"/>
    <w:rsid w:val="0003403E"/>
    <w:rsid w:val="0004090B"/>
    <w:rsid w:val="000461A8"/>
    <w:rsid w:val="00056F7B"/>
    <w:rsid w:val="00060D29"/>
    <w:rsid w:val="0007717B"/>
    <w:rsid w:val="00085107"/>
    <w:rsid w:val="00090457"/>
    <w:rsid w:val="000950D2"/>
    <w:rsid w:val="00096159"/>
    <w:rsid w:val="00096483"/>
    <w:rsid w:val="000978CA"/>
    <w:rsid w:val="000A056A"/>
    <w:rsid w:val="000A195C"/>
    <w:rsid w:val="000B288F"/>
    <w:rsid w:val="000C45D9"/>
    <w:rsid w:val="000D113B"/>
    <w:rsid w:val="000D1FA5"/>
    <w:rsid w:val="000D7005"/>
    <w:rsid w:val="000D700C"/>
    <w:rsid w:val="000E0B8B"/>
    <w:rsid w:val="000E451E"/>
    <w:rsid w:val="000E5E76"/>
    <w:rsid w:val="00106570"/>
    <w:rsid w:val="00106EDB"/>
    <w:rsid w:val="00115ACD"/>
    <w:rsid w:val="00121BCB"/>
    <w:rsid w:val="00122094"/>
    <w:rsid w:val="00123270"/>
    <w:rsid w:val="00123E3A"/>
    <w:rsid w:val="00127392"/>
    <w:rsid w:val="00135BAF"/>
    <w:rsid w:val="00150436"/>
    <w:rsid w:val="00167723"/>
    <w:rsid w:val="00187DE6"/>
    <w:rsid w:val="001B7FF5"/>
    <w:rsid w:val="001C00E4"/>
    <w:rsid w:val="001C04A3"/>
    <w:rsid w:val="001C1AB7"/>
    <w:rsid w:val="001D7A51"/>
    <w:rsid w:val="001E1652"/>
    <w:rsid w:val="001F7D91"/>
    <w:rsid w:val="00200197"/>
    <w:rsid w:val="002004F7"/>
    <w:rsid w:val="00201189"/>
    <w:rsid w:val="00205181"/>
    <w:rsid w:val="002073BD"/>
    <w:rsid w:val="0020743B"/>
    <w:rsid w:val="00210E0A"/>
    <w:rsid w:val="00210ED8"/>
    <w:rsid w:val="0021445B"/>
    <w:rsid w:val="002216E7"/>
    <w:rsid w:val="00225AA5"/>
    <w:rsid w:val="00235DC4"/>
    <w:rsid w:val="00236206"/>
    <w:rsid w:val="00236FF0"/>
    <w:rsid w:val="002416F9"/>
    <w:rsid w:val="0024652F"/>
    <w:rsid w:val="00250375"/>
    <w:rsid w:val="00250EF5"/>
    <w:rsid w:val="0025653F"/>
    <w:rsid w:val="0027245C"/>
    <w:rsid w:val="00274C33"/>
    <w:rsid w:val="0028012F"/>
    <w:rsid w:val="002824F9"/>
    <w:rsid w:val="00284378"/>
    <w:rsid w:val="002A64F2"/>
    <w:rsid w:val="002B12AD"/>
    <w:rsid w:val="002D2B6B"/>
    <w:rsid w:val="002D4727"/>
    <w:rsid w:val="002D6025"/>
    <w:rsid w:val="002E3943"/>
    <w:rsid w:val="002F3230"/>
    <w:rsid w:val="002F6C2C"/>
    <w:rsid w:val="00304F33"/>
    <w:rsid w:val="003069D8"/>
    <w:rsid w:val="00317C69"/>
    <w:rsid w:val="0032310B"/>
    <w:rsid w:val="00332D53"/>
    <w:rsid w:val="003369D3"/>
    <w:rsid w:val="00337974"/>
    <w:rsid w:val="00343FD6"/>
    <w:rsid w:val="003541ED"/>
    <w:rsid w:val="00354A76"/>
    <w:rsid w:val="00360C4D"/>
    <w:rsid w:val="003744E1"/>
    <w:rsid w:val="003772E5"/>
    <w:rsid w:val="00385649"/>
    <w:rsid w:val="00386632"/>
    <w:rsid w:val="003920D5"/>
    <w:rsid w:val="00393A42"/>
    <w:rsid w:val="00394F33"/>
    <w:rsid w:val="003B6EE5"/>
    <w:rsid w:val="003C1D99"/>
    <w:rsid w:val="003C463A"/>
    <w:rsid w:val="003C4AF5"/>
    <w:rsid w:val="003C6401"/>
    <w:rsid w:val="003D71BE"/>
    <w:rsid w:val="003E0427"/>
    <w:rsid w:val="003E6B0B"/>
    <w:rsid w:val="003E7FFB"/>
    <w:rsid w:val="00413A02"/>
    <w:rsid w:val="00415F25"/>
    <w:rsid w:val="0041682D"/>
    <w:rsid w:val="004176A6"/>
    <w:rsid w:val="00426C99"/>
    <w:rsid w:val="0044601D"/>
    <w:rsid w:val="004622B5"/>
    <w:rsid w:val="00464E2F"/>
    <w:rsid w:val="00471505"/>
    <w:rsid w:val="00474002"/>
    <w:rsid w:val="00480564"/>
    <w:rsid w:val="00481819"/>
    <w:rsid w:val="004828A5"/>
    <w:rsid w:val="004A04E5"/>
    <w:rsid w:val="004A088D"/>
    <w:rsid w:val="004A29F4"/>
    <w:rsid w:val="004A4B5F"/>
    <w:rsid w:val="004B3CEB"/>
    <w:rsid w:val="004B59DE"/>
    <w:rsid w:val="004B732A"/>
    <w:rsid w:val="004C0A72"/>
    <w:rsid w:val="004C355C"/>
    <w:rsid w:val="004E4C63"/>
    <w:rsid w:val="004F0626"/>
    <w:rsid w:val="00500141"/>
    <w:rsid w:val="00515EAD"/>
    <w:rsid w:val="00540277"/>
    <w:rsid w:val="00540CF8"/>
    <w:rsid w:val="0054723A"/>
    <w:rsid w:val="00555EA6"/>
    <w:rsid w:val="005631ED"/>
    <w:rsid w:val="00566D26"/>
    <w:rsid w:val="0056756D"/>
    <w:rsid w:val="005678AF"/>
    <w:rsid w:val="00572B3C"/>
    <w:rsid w:val="00573870"/>
    <w:rsid w:val="0057526D"/>
    <w:rsid w:val="00576C83"/>
    <w:rsid w:val="00581D60"/>
    <w:rsid w:val="00581EC6"/>
    <w:rsid w:val="00584364"/>
    <w:rsid w:val="0058775D"/>
    <w:rsid w:val="00596219"/>
    <w:rsid w:val="005A0520"/>
    <w:rsid w:val="005A08D5"/>
    <w:rsid w:val="005A24AF"/>
    <w:rsid w:val="005A33E0"/>
    <w:rsid w:val="005A480A"/>
    <w:rsid w:val="005B304B"/>
    <w:rsid w:val="005B382F"/>
    <w:rsid w:val="005B7427"/>
    <w:rsid w:val="005C57AA"/>
    <w:rsid w:val="005C5D60"/>
    <w:rsid w:val="005C7673"/>
    <w:rsid w:val="005D66AE"/>
    <w:rsid w:val="005E5995"/>
    <w:rsid w:val="005F5FD4"/>
    <w:rsid w:val="00607C11"/>
    <w:rsid w:val="00607E0F"/>
    <w:rsid w:val="0061175E"/>
    <w:rsid w:val="0061680B"/>
    <w:rsid w:val="00622A48"/>
    <w:rsid w:val="00623825"/>
    <w:rsid w:val="00644648"/>
    <w:rsid w:val="006557F6"/>
    <w:rsid w:val="00657118"/>
    <w:rsid w:val="0066078E"/>
    <w:rsid w:val="006612F7"/>
    <w:rsid w:val="00666E7A"/>
    <w:rsid w:val="00680983"/>
    <w:rsid w:val="00681057"/>
    <w:rsid w:val="00681F2E"/>
    <w:rsid w:val="006856D1"/>
    <w:rsid w:val="0068724E"/>
    <w:rsid w:val="00693286"/>
    <w:rsid w:val="00693314"/>
    <w:rsid w:val="006959BB"/>
    <w:rsid w:val="006960DA"/>
    <w:rsid w:val="006A0B97"/>
    <w:rsid w:val="006A3EC3"/>
    <w:rsid w:val="006A62DB"/>
    <w:rsid w:val="006B2EDC"/>
    <w:rsid w:val="006E1E5D"/>
    <w:rsid w:val="006E6132"/>
    <w:rsid w:val="006F33E9"/>
    <w:rsid w:val="006F5059"/>
    <w:rsid w:val="006F5FF1"/>
    <w:rsid w:val="006F69E1"/>
    <w:rsid w:val="00701F3C"/>
    <w:rsid w:val="00702EFF"/>
    <w:rsid w:val="00714C36"/>
    <w:rsid w:val="00714C8C"/>
    <w:rsid w:val="007167C5"/>
    <w:rsid w:val="007306D6"/>
    <w:rsid w:val="00753751"/>
    <w:rsid w:val="00760844"/>
    <w:rsid w:val="007622C5"/>
    <w:rsid w:val="0076302A"/>
    <w:rsid w:val="00770B03"/>
    <w:rsid w:val="00770DF1"/>
    <w:rsid w:val="007734A4"/>
    <w:rsid w:val="0077482E"/>
    <w:rsid w:val="00775F42"/>
    <w:rsid w:val="00777EEE"/>
    <w:rsid w:val="0079302D"/>
    <w:rsid w:val="00797AF1"/>
    <w:rsid w:val="007A19CC"/>
    <w:rsid w:val="007A2178"/>
    <w:rsid w:val="007A3058"/>
    <w:rsid w:val="007A446F"/>
    <w:rsid w:val="007A75A4"/>
    <w:rsid w:val="007B0209"/>
    <w:rsid w:val="007B26B1"/>
    <w:rsid w:val="007C6998"/>
    <w:rsid w:val="007C750A"/>
    <w:rsid w:val="007E14A4"/>
    <w:rsid w:val="007E271D"/>
    <w:rsid w:val="007E3054"/>
    <w:rsid w:val="007E49A3"/>
    <w:rsid w:val="007E7A1E"/>
    <w:rsid w:val="007F1258"/>
    <w:rsid w:val="0080384A"/>
    <w:rsid w:val="0081055E"/>
    <w:rsid w:val="00811A44"/>
    <w:rsid w:val="00814FE2"/>
    <w:rsid w:val="00826D91"/>
    <w:rsid w:val="00827B2B"/>
    <w:rsid w:val="00831807"/>
    <w:rsid w:val="00835A2C"/>
    <w:rsid w:val="00837FB6"/>
    <w:rsid w:val="00852507"/>
    <w:rsid w:val="00855801"/>
    <w:rsid w:val="00860947"/>
    <w:rsid w:val="00860F29"/>
    <w:rsid w:val="0086625F"/>
    <w:rsid w:val="0087309A"/>
    <w:rsid w:val="00873CA0"/>
    <w:rsid w:val="00874EB2"/>
    <w:rsid w:val="008843CF"/>
    <w:rsid w:val="008867E5"/>
    <w:rsid w:val="008A19C0"/>
    <w:rsid w:val="008A4A79"/>
    <w:rsid w:val="008A50F7"/>
    <w:rsid w:val="008A6688"/>
    <w:rsid w:val="008B3041"/>
    <w:rsid w:val="008C6628"/>
    <w:rsid w:val="008C70A7"/>
    <w:rsid w:val="008D0D80"/>
    <w:rsid w:val="008D2881"/>
    <w:rsid w:val="008D3DEF"/>
    <w:rsid w:val="008D5476"/>
    <w:rsid w:val="008E156E"/>
    <w:rsid w:val="008E1699"/>
    <w:rsid w:val="008F68C4"/>
    <w:rsid w:val="0090782A"/>
    <w:rsid w:val="0091487E"/>
    <w:rsid w:val="009205F0"/>
    <w:rsid w:val="0092522D"/>
    <w:rsid w:val="00930EC3"/>
    <w:rsid w:val="009376F0"/>
    <w:rsid w:val="009518CA"/>
    <w:rsid w:val="0096265D"/>
    <w:rsid w:val="00962C60"/>
    <w:rsid w:val="00965278"/>
    <w:rsid w:val="00966131"/>
    <w:rsid w:val="00976DF1"/>
    <w:rsid w:val="009819C4"/>
    <w:rsid w:val="00984026"/>
    <w:rsid w:val="009900B8"/>
    <w:rsid w:val="009A4981"/>
    <w:rsid w:val="009A6CB3"/>
    <w:rsid w:val="009B3501"/>
    <w:rsid w:val="009B6739"/>
    <w:rsid w:val="009D1D52"/>
    <w:rsid w:val="009D23D0"/>
    <w:rsid w:val="009E70C4"/>
    <w:rsid w:val="009F0D7E"/>
    <w:rsid w:val="009F3A04"/>
    <w:rsid w:val="009F6CBF"/>
    <w:rsid w:val="009F794F"/>
    <w:rsid w:val="00A04903"/>
    <w:rsid w:val="00A06632"/>
    <w:rsid w:val="00A07170"/>
    <w:rsid w:val="00A111D2"/>
    <w:rsid w:val="00A136F5"/>
    <w:rsid w:val="00A26F63"/>
    <w:rsid w:val="00A31FD4"/>
    <w:rsid w:val="00A50F23"/>
    <w:rsid w:val="00A5635C"/>
    <w:rsid w:val="00A6113F"/>
    <w:rsid w:val="00A61CF0"/>
    <w:rsid w:val="00A62A7B"/>
    <w:rsid w:val="00A65C95"/>
    <w:rsid w:val="00A850E6"/>
    <w:rsid w:val="00A911AD"/>
    <w:rsid w:val="00AB4FAB"/>
    <w:rsid w:val="00AB7C18"/>
    <w:rsid w:val="00AD08DC"/>
    <w:rsid w:val="00AD149F"/>
    <w:rsid w:val="00AE4945"/>
    <w:rsid w:val="00AE4D06"/>
    <w:rsid w:val="00AF0363"/>
    <w:rsid w:val="00B00959"/>
    <w:rsid w:val="00B20E85"/>
    <w:rsid w:val="00B21EA9"/>
    <w:rsid w:val="00B266AB"/>
    <w:rsid w:val="00B402A3"/>
    <w:rsid w:val="00B44666"/>
    <w:rsid w:val="00B46BA4"/>
    <w:rsid w:val="00B47AB7"/>
    <w:rsid w:val="00B521BC"/>
    <w:rsid w:val="00B52AF8"/>
    <w:rsid w:val="00B63BF8"/>
    <w:rsid w:val="00B66A5C"/>
    <w:rsid w:val="00B71D9E"/>
    <w:rsid w:val="00B73FFA"/>
    <w:rsid w:val="00B779B5"/>
    <w:rsid w:val="00B93FAC"/>
    <w:rsid w:val="00BA06D5"/>
    <w:rsid w:val="00BA4D93"/>
    <w:rsid w:val="00BA7227"/>
    <w:rsid w:val="00BB7350"/>
    <w:rsid w:val="00BC55E3"/>
    <w:rsid w:val="00BE64CD"/>
    <w:rsid w:val="00BF5C7F"/>
    <w:rsid w:val="00C00DCB"/>
    <w:rsid w:val="00C1521F"/>
    <w:rsid w:val="00C340F6"/>
    <w:rsid w:val="00C34EAE"/>
    <w:rsid w:val="00C35904"/>
    <w:rsid w:val="00C56276"/>
    <w:rsid w:val="00C63A5E"/>
    <w:rsid w:val="00C74D0D"/>
    <w:rsid w:val="00C83CB8"/>
    <w:rsid w:val="00C8792F"/>
    <w:rsid w:val="00CB1AC2"/>
    <w:rsid w:val="00CB7B04"/>
    <w:rsid w:val="00CC2D21"/>
    <w:rsid w:val="00CC379F"/>
    <w:rsid w:val="00CC62F4"/>
    <w:rsid w:val="00CD0070"/>
    <w:rsid w:val="00CD298D"/>
    <w:rsid w:val="00CD7B68"/>
    <w:rsid w:val="00CE1BC0"/>
    <w:rsid w:val="00CE7F29"/>
    <w:rsid w:val="00D14E69"/>
    <w:rsid w:val="00D15D34"/>
    <w:rsid w:val="00D164E6"/>
    <w:rsid w:val="00D16612"/>
    <w:rsid w:val="00D174F5"/>
    <w:rsid w:val="00D27684"/>
    <w:rsid w:val="00D27B8C"/>
    <w:rsid w:val="00D342E2"/>
    <w:rsid w:val="00D37B6E"/>
    <w:rsid w:val="00D44238"/>
    <w:rsid w:val="00D5520D"/>
    <w:rsid w:val="00D56C3F"/>
    <w:rsid w:val="00D62AEA"/>
    <w:rsid w:val="00D63760"/>
    <w:rsid w:val="00D67EC9"/>
    <w:rsid w:val="00D709F0"/>
    <w:rsid w:val="00D9026C"/>
    <w:rsid w:val="00DA708D"/>
    <w:rsid w:val="00DC30CA"/>
    <w:rsid w:val="00DC38E5"/>
    <w:rsid w:val="00DC56A4"/>
    <w:rsid w:val="00DC6A0D"/>
    <w:rsid w:val="00DD17D3"/>
    <w:rsid w:val="00DD3A62"/>
    <w:rsid w:val="00DD54CE"/>
    <w:rsid w:val="00DE2A1D"/>
    <w:rsid w:val="00DE524E"/>
    <w:rsid w:val="00DE5359"/>
    <w:rsid w:val="00E04664"/>
    <w:rsid w:val="00E21704"/>
    <w:rsid w:val="00E25E63"/>
    <w:rsid w:val="00E36F66"/>
    <w:rsid w:val="00E37524"/>
    <w:rsid w:val="00E54B47"/>
    <w:rsid w:val="00E575ED"/>
    <w:rsid w:val="00E60C0C"/>
    <w:rsid w:val="00E6273C"/>
    <w:rsid w:val="00E67411"/>
    <w:rsid w:val="00E7347F"/>
    <w:rsid w:val="00E84041"/>
    <w:rsid w:val="00E851B0"/>
    <w:rsid w:val="00E87914"/>
    <w:rsid w:val="00E908FC"/>
    <w:rsid w:val="00EA06D3"/>
    <w:rsid w:val="00EA3A51"/>
    <w:rsid w:val="00EA3C0D"/>
    <w:rsid w:val="00EA5515"/>
    <w:rsid w:val="00EB3F1B"/>
    <w:rsid w:val="00EB7791"/>
    <w:rsid w:val="00EC06B8"/>
    <w:rsid w:val="00EC2839"/>
    <w:rsid w:val="00EE0540"/>
    <w:rsid w:val="00EE06F3"/>
    <w:rsid w:val="00EE7D8B"/>
    <w:rsid w:val="00F0090F"/>
    <w:rsid w:val="00F16013"/>
    <w:rsid w:val="00F22257"/>
    <w:rsid w:val="00F2301B"/>
    <w:rsid w:val="00F35284"/>
    <w:rsid w:val="00F36334"/>
    <w:rsid w:val="00F369EA"/>
    <w:rsid w:val="00F43E3E"/>
    <w:rsid w:val="00F43FDA"/>
    <w:rsid w:val="00F5011D"/>
    <w:rsid w:val="00F53E03"/>
    <w:rsid w:val="00F55C4E"/>
    <w:rsid w:val="00F57CD6"/>
    <w:rsid w:val="00F57DD2"/>
    <w:rsid w:val="00F7177C"/>
    <w:rsid w:val="00F75DB7"/>
    <w:rsid w:val="00F805E4"/>
    <w:rsid w:val="00F81DDA"/>
    <w:rsid w:val="00F83CCD"/>
    <w:rsid w:val="00F845B3"/>
    <w:rsid w:val="00F968B9"/>
    <w:rsid w:val="00F9721E"/>
    <w:rsid w:val="00FA6993"/>
    <w:rsid w:val="00FA7D81"/>
    <w:rsid w:val="00FB2040"/>
    <w:rsid w:val="00FB49B5"/>
    <w:rsid w:val="00FD0DFD"/>
    <w:rsid w:val="00FD1339"/>
    <w:rsid w:val="00FD3DC6"/>
    <w:rsid w:val="00FF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1EE3A7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4A4B5F"/>
    <w:rPr>
      <w:rFonts w:ascii="Arial" w:hAnsi="Arial"/>
    </w:rPr>
  </w:style>
  <w:style w:type="paragraph" w:styleId="Heading1">
    <w:name w:val="heading 1"/>
    <w:basedOn w:val="HeadingBase"/>
    <w:next w:val="BodyText"/>
    <w:qFormat/>
    <w:rsid w:val="004A4B5F"/>
    <w:pPr>
      <w:spacing w:before="220" w:after="220"/>
      <w:ind w:left="-2160"/>
      <w:jc w:val="left"/>
      <w:outlineLvl w:val="0"/>
    </w:pPr>
    <w:rPr>
      <w:rFonts w:ascii="Arial Black" w:hAnsi="Arial Black"/>
      <w:kern w:val="28"/>
      <w:sz w:val="20"/>
    </w:rPr>
  </w:style>
  <w:style w:type="paragraph" w:styleId="Heading2">
    <w:name w:val="heading 2"/>
    <w:basedOn w:val="HeadingBase"/>
    <w:next w:val="BodyText"/>
    <w:qFormat/>
    <w:rsid w:val="004A4B5F"/>
    <w:pPr>
      <w:spacing w:after="220"/>
      <w:jc w:val="left"/>
      <w:outlineLvl w:val="1"/>
    </w:pPr>
    <w:rPr>
      <w:rFonts w:ascii="Arial Black" w:hAnsi="Arial Black"/>
      <w:sz w:val="20"/>
    </w:rPr>
  </w:style>
  <w:style w:type="paragraph" w:styleId="Heading3">
    <w:name w:val="heading 3"/>
    <w:basedOn w:val="HeadingBase"/>
    <w:next w:val="BodyText"/>
    <w:qFormat/>
    <w:rsid w:val="004A4B5F"/>
    <w:pPr>
      <w:spacing w:after="220"/>
      <w:jc w:val="left"/>
      <w:outlineLvl w:val="2"/>
    </w:pPr>
    <w:rPr>
      <w:i/>
      <w:spacing w:val="-2"/>
      <w:sz w:val="20"/>
    </w:rPr>
  </w:style>
  <w:style w:type="paragraph" w:styleId="Heading4">
    <w:name w:val="heading 4"/>
    <w:basedOn w:val="HeadingBase"/>
    <w:next w:val="BodyText"/>
    <w:qFormat/>
    <w:rsid w:val="004A4B5F"/>
    <w:pPr>
      <w:jc w:val="left"/>
      <w:outlineLvl w:val="3"/>
    </w:pPr>
    <w:rPr>
      <w:rFonts w:ascii="Arial Black" w:hAnsi="Arial Black"/>
      <w:sz w:val="20"/>
    </w:rPr>
  </w:style>
  <w:style w:type="paragraph" w:styleId="Heading5">
    <w:name w:val="heading 5"/>
    <w:basedOn w:val="HeadingBase"/>
    <w:next w:val="BodyText"/>
    <w:qFormat/>
    <w:rsid w:val="004A4B5F"/>
    <w:pPr>
      <w:spacing w:after="220"/>
      <w:jc w:val="left"/>
      <w:outlineLvl w:val="4"/>
    </w:pPr>
    <w:rPr>
      <w:rFonts w:ascii="Arial Black" w:hAnsi="Arial Black"/>
      <w:sz w:val="16"/>
    </w:rPr>
  </w:style>
  <w:style w:type="paragraph" w:styleId="Heading6">
    <w:name w:val="heading 6"/>
    <w:basedOn w:val="Normal"/>
    <w:next w:val="Normal"/>
    <w:qFormat/>
    <w:rsid w:val="004A4B5F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4A4B5F"/>
    <w:pPr>
      <w:keepNext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A4B5F"/>
    <w:pPr>
      <w:spacing w:after="220" w:line="220" w:lineRule="atLeast"/>
      <w:jc w:val="both"/>
    </w:pPr>
    <w:rPr>
      <w:spacing w:val="-5"/>
    </w:rPr>
  </w:style>
  <w:style w:type="paragraph" w:customStyle="1" w:styleId="Achievement">
    <w:name w:val="Achievement"/>
    <w:basedOn w:val="BodyText"/>
    <w:rsid w:val="004A4B5F"/>
    <w:pPr>
      <w:spacing w:after="60"/>
      <w:ind w:left="245" w:hanging="245"/>
    </w:pPr>
  </w:style>
  <w:style w:type="paragraph" w:customStyle="1" w:styleId="Address1">
    <w:name w:val="Address 1"/>
    <w:basedOn w:val="Normal"/>
    <w:rsid w:val="004A4B5F"/>
    <w:pPr>
      <w:spacing w:line="160" w:lineRule="atLeast"/>
      <w:jc w:val="both"/>
    </w:pPr>
    <w:rPr>
      <w:sz w:val="14"/>
    </w:rPr>
  </w:style>
  <w:style w:type="paragraph" w:customStyle="1" w:styleId="Address2">
    <w:name w:val="Address 2"/>
    <w:basedOn w:val="Normal"/>
    <w:rsid w:val="004A4B5F"/>
    <w:pPr>
      <w:spacing w:line="160" w:lineRule="atLeast"/>
      <w:jc w:val="both"/>
    </w:pPr>
    <w:rPr>
      <w:sz w:val="14"/>
    </w:rPr>
  </w:style>
  <w:style w:type="paragraph" w:styleId="BodyTextIndent">
    <w:name w:val="Body Text Indent"/>
    <w:basedOn w:val="BodyText"/>
    <w:rsid w:val="004A4B5F"/>
    <w:pPr>
      <w:ind w:left="720"/>
    </w:pPr>
  </w:style>
  <w:style w:type="paragraph" w:customStyle="1" w:styleId="CityState">
    <w:name w:val="City/State"/>
    <w:basedOn w:val="BodyText"/>
    <w:next w:val="BodyText"/>
    <w:rsid w:val="004A4B5F"/>
    <w:pPr>
      <w:keepNext/>
    </w:pPr>
  </w:style>
  <w:style w:type="paragraph" w:customStyle="1" w:styleId="CompanyName">
    <w:name w:val="Company Name"/>
    <w:basedOn w:val="Normal"/>
    <w:next w:val="Normal"/>
    <w:autoRedefine/>
    <w:rsid w:val="00F57CD6"/>
    <w:pPr>
      <w:tabs>
        <w:tab w:val="left" w:pos="2160"/>
        <w:tab w:val="right" w:pos="6480"/>
      </w:tabs>
      <w:spacing w:before="240" w:after="40" w:line="220" w:lineRule="atLeast"/>
    </w:pPr>
    <w:rPr>
      <w:rFonts w:cs="Arial"/>
      <w:b/>
    </w:rPr>
  </w:style>
  <w:style w:type="paragraph" w:customStyle="1" w:styleId="CompanyNameOne">
    <w:name w:val="Company Name One"/>
    <w:basedOn w:val="CompanyName"/>
    <w:next w:val="Normal"/>
    <w:autoRedefine/>
    <w:rsid w:val="004A4B5F"/>
  </w:style>
  <w:style w:type="paragraph" w:styleId="Date">
    <w:name w:val="Date"/>
    <w:basedOn w:val="BodyText"/>
    <w:rsid w:val="004A4B5F"/>
    <w:pPr>
      <w:keepNext/>
    </w:pPr>
  </w:style>
  <w:style w:type="paragraph" w:customStyle="1" w:styleId="DocumentLabel">
    <w:name w:val="Document Label"/>
    <w:basedOn w:val="Normal"/>
    <w:next w:val="Normal"/>
    <w:rsid w:val="004A4B5F"/>
    <w:pPr>
      <w:spacing w:after="220"/>
      <w:jc w:val="both"/>
    </w:pPr>
    <w:rPr>
      <w:spacing w:val="-20"/>
      <w:sz w:val="48"/>
    </w:rPr>
  </w:style>
  <w:style w:type="character" w:styleId="Emphasis">
    <w:name w:val="Emphasis"/>
    <w:qFormat/>
    <w:rsid w:val="004A4B5F"/>
    <w:rPr>
      <w:rFonts w:ascii="Arial Black" w:hAnsi="Arial Black"/>
      <w:spacing w:val="-8"/>
      <w:sz w:val="18"/>
    </w:rPr>
  </w:style>
  <w:style w:type="paragraph" w:customStyle="1" w:styleId="HeaderBase">
    <w:name w:val="Header Base"/>
    <w:basedOn w:val="Normal"/>
    <w:rsid w:val="004A4B5F"/>
    <w:pPr>
      <w:jc w:val="both"/>
    </w:pPr>
  </w:style>
  <w:style w:type="paragraph" w:styleId="Footer">
    <w:name w:val="footer"/>
    <w:basedOn w:val="HeaderBase"/>
    <w:rsid w:val="004A4B5F"/>
    <w:pPr>
      <w:tabs>
        <w:tab w:val="right" w:pos="6840"/>
      </w:tabs>
      <w:spacing w:line="220" w:lineRule="atLeast"/>
      <w:ind w:left="-2160"/>
    </w:pPr>
    <w:rPr>
      <w:b/>
      <w:sz w:val="18"/>
    </w:rPr>
  </w:style>
  <w:style w:type="paragraph" w:styleId="Header">
    <w:name w:val="header"/>
    <w:basedOn w:val="HeaderBase"/>
    <w:rsid w:val="004A4B5F"/>
    <w:pPr>
      <w:spacing w:line="220" w:lineRule="atLeast"/>
      <w:ind w:left="-2160"/>
    </w:pPr>
  </w:style>
  <w:style w:type="paragraph" w:customStyle="1" w:styleId="HeadingBase">
    <w:name w:val="Heading Base"/>
    <w:basedOn w:val="BodyText"/>
    <w:next w:val="BodyText"/>
    <w:rsid w:val="004A4B5F"/>
    <w:pPr>
      <w:keepNext/>
      <w:keepLines/>
      <w:spacing w:after="0"/>
    </w:pPr>
    <w:rPr>
      <w:spacing w:val="-4"/>
      <w:sz w:val="18"/>
    </w:rPr>
  </w:style>
  <w:style w:type="paragraph" w:customStyle="1" w:styleId="Institution">
    <w:name w:val="Institution"/>
    <w:basedOn w:val="Normal"/>
    <w:next w:val="Achievement"/>
    <w:autoRedefine/>
    <w:rsid w:val="004A4B5F"/>
    <w:pPr>
      <w:tabs>
        <w:tab w:val="left" w:pos="2160"/>
        <w:tab w:val="right" w:pos="6480"/>
      </w:tabs>
      <w:spacing w:before="240" w:after="60" w:line="220" w:lineRule="atLeast"/>
    </w:pPr>
  </w:style>
  <w:style w:type="character" w:customStyle="1" w:styleId="Job">
    <w:name w:val="Job"/>
    <w:basedOn w:val="DefaultParagraphFont"/>
    <w:rsid w:val="004A4B5F"/>
  </w:style>
  <w:style w:type="paragraph" w:customStyle="1" w:styleId="JobTitle">
    <w:name w:val="Job Title"/>
    <w:next w:val="Achievement"/>
    <w:rsid w:val="004A4B5F"/>
    <w:pPr>
      <w:spacing w:after="60" w:line="220" w:lineRule="atLeast"/>
    </w:pPr>
    <w:rPr>
      <w:rFonts w:ascii="Arial Black" w:hAnsi="Arial Black"/>
      <w:spacing w:val="-10"/>
    </w:rPr>
  </w:style>
  <w:style w:type="character" w:customStyle="1" w:styleId="Lead-inEmphasis">
    <w:name w:val="Lead-in Emphasis"/>
    <w:rsid w:val="004A4B5F"/>
    <w:rPr>
      <w:rFonts w:ascii="Arial Black" w:hAnsi="Arial Black"/>
      <w:spacing w:val="-6"/>
      <w:sz w:val="18"/>
    </w:rPr>
  </w:style>
  <w:style w:type="paragraph" w:customStyle="1" w:styleId="Name">
    <w:name w:val="Name"/>
    <w:basedOn w:val="Normal"/>
    <w:next w:val="Normal"/>
    <w:rsid w:val="004A4B5F"/>
    <w:pPr>
      <w:pBdr>
        <w:bottom w:val="single" w:sz="6" w:space="4" w:color="auto"/>
      </w:pBdr>
      <w:spacing w:after="440" w:line="240" w:lineRule="atLeast"/>
    </w:pPr>
    <w:rPr>
      <w:rFonts w:ascii="Arial Black" w:hAnsi="Arial Black"/>
      <w:spacing w:val="-35"/>
      <w:sz w:val="54"/>
    </w:rPr>
  </w:style>
  <w:style w:type="paragraph" w:customStyle="1" w:styleId="SectionTitle">
    <w:name w:val="Section Title"/>
    <w:basedOn w:val="Normal"/>
    <w:next w:val="Normal"/>
    <w:autoRedefine/>
    <w:rsid w:val="0041682D"/>
    <w:rPr>
      <w:rFonts w:ascii="Arial Black" w:hAnsi="Arial Black"/>
      <w:u w:val="single"/>
    </w:rPr>
  </w:style>
  <w:style w:type="paragraph" w:customStyle="1" w:styleId="NoTitle">
    <w:name w:val="No Title"/>
    <w:basedOn w:val="SectionTitle"/>
    <w:rsid w:val="004A4B5F"/>
  </w:style>
  <w:style w:type="paragraph" w:customStyle="1" w:styleId="Objective">
    <w:name w:val="Objective"/>
    <w:basedOn w:val="Normal"/>
    <w:next w:val="BodyText"/>
    <w:rsid w:val="004A4B5F"/>
    <w:pPr>
      <w:spacing w:before="240" w:after="220" w:line="220" w:lineRule="atLeast"/>
    </w:pPr>
  </w:style>
  <w:style w:type="character" w:styleId="PageNumber">
    <w:name w:val="page number"/>
    <w:rsid w:val="004A4B5F"/>
    <w:rPr>
      <w:rFonts w:ascii="Arial" w:hAnsi="Arial"/>
      <w:sz w:val="18"/>
    </w:rPr>
  </w:style>
  <w:style w:type="paragraph" w:customStyle="1" w:styleId="PersonalData">
    <w:name w:val="Personal Data"/>
    <w:basedOn w:val="BodyText"/>
    <w:rsid w:val="004A4B5F"/>
    <w:pPr>
      <w:spacing w:after="120" w:line="240" w:lineRule="exact"/>
      <w:ind w:left="-1080" w:right="1080"/>
    </w:pPr>
    <w:rPr>
      <w:i/>
      <w:spacing w:val="0"/>
      <w:sz w:val="22"/>
    </w:rPr>
  </w:style>
  <w:style w:type="paragraph" w:customStyle="1" w:styleId="PersonalInfo">
    <w:name w:val="Personal Info"/>
    <w:basedOn w:val="Achievement"/>
    <w:next w:val="Achievement"/>
    <w:rsid w:val="004A4B5F"/>
    <w:pPr>
      <w:spacing w:before="240"/>
    </w:pPr>
  </w:style>
  <w:style w:type="paragraph" w:customStyle="1" w:styleId="SectionSubtitle">
    <w:name w:val="Section Subtitle"/>
    <w:basedOn w:val="SectionTitle"/>
    <w:next w:val="Normal"/>
    <w:rsid w:val="004A4B5F"/>
    <w:rPr>
      <w:b/>
    </w:rPr>
  </w:style>
  <w:style w:type="character" w:styleId="Hyperlink">
    <w:name w:val="Hyperlink"/>
    <w:basedOn w:val="DefaultParagraphFont"/>
    <w:rsid w:val="004A4B5F"/>
    <w:rPr>
      <w:color w:val="0000FF"/>
      <w:u w:val="single"/>
    </w:rPr>
  </w:style>
  <w:style w:type="character" w:styleId="FollowedHyperlink">
    <w:name w:val="FollowedHyperlink"/>
    <w:basedOn w:val="DefaultParagraphFont"/>
    <w:rsid w:val="004A4B5F"/>
    <w:rPr>
      <w:color w:val="800080"/>
      <w:u w:val="single"/>
    </w:rPr>
  </w:style>
  <w:style w:type="paragraph" w:styleId="DocumentMap">
    <w:name w:val="Document Map"/>
    <w:basedOn w:val="Normal"/>
    <w:link w:val="DocumentMapChar"/>
    <w:semiHidden/>
    <w:unhideWhenUsed/>
    <w:rsid w:val="009B6739"/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9B6739"/>
    <w:rPr>
      <w:sz w:val="24"/>
      <w:szCs w:val="24"/>
    </w:rPr>
  </w:style>
  <w:style w:type="character" w:styleId="UnresolvedMention">
    <w:name w:val="Unresolved Mention"/>
    <w:basedOn w:val="DefaultParagraphFont"/>
    <w:rsid w:val="00576C8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76C83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236FF0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6F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lynn.santer@yahoo.com" TargetMode="External"/><Relationship Id="rId18" Type="http://schemas.openxmlformats.org/officeDocument/2006/relationships/hyperlink" Target="mailto:dmcleod@novaentertainment.com.au" TargetMode="External"/><Relationship Id="rId3" Type="http://schemas.openxmlformats.org/officeDocument/2006/relationships/styles" Target="styles.xml"/><Relationship Id="rId21" Type="http://schemas.openxmlformats.org/officeDocument/2006/relationships/hyperlink" Target="mailto:criticalmassmedia@hot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onnor_clarke@hotmail.com" TargetMode="External"/><Relationship Id="rId17" Type="http://schemas.openxmlformats.org/officeDocument/2006/relationships/hyperlink" Target="tel:0438%20220%20083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arah@thevideobox.com.au" TargetMode="External"/><Relationship Id="rId20" Type="http://schemas.openxmlformats.org/officeDocument/2006/relationships/hyperlink" Target="mailto:shannon@resolutionmedia.t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addis@cinematographer.net.a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ad.antz.films@hot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simonwoods3@me.com" TargetMode="External"/><Relationship Id="rId19" Type="http://schemas.openxmlformats.org/officeDocument/2006/relationships/hyperlink" Target="mailto:mel@hankinmedia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stinhartwellcinema@gmail.com" TargetMode="External"/><Relationship Id="rId14" Type="http://schemas.openxmlformats.org/officeDocument/2006/relationships/hyperlink" Target="mailto:thestuntfarm@yahoo.com" TargetMode="External"/><Relationship Id="rId22" Type="http://schemas.openxmlformats.org/officeDocument/2006/relationships/hyperlink" Target="mailto:billysgrip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Resume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A54582-13F9-534D-A702-6FD89EA19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Wizard</Template>
  <TotalTime>1</TotalTime>
  <Pages>3</Pages>
  <Words>686</Words>
  <Characters>4025</Characters>
  <Application>Microsoft Office Word</Application>
  <DocSecurity>0</DocSecurity>
  <Lines>201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Wizard</vt:lpstr>
    </vt:vector>
  </TitlesOfParts>
  <Company/>
  <LinksUpToDate>false</LinksUpToDate>
  <CharactersWithSpaces>4594</CharactersWithSpaces>
  <SharedDoc>false</SharedDoc>
  <HLinks>
    <vt:vector size="18" baseType="variant">
      <vt:variant>
        <vt:i4>3735656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  <vt:variant>
        <vt:i4>4128891</vt:i4>
      </vt:variant>
      <vt:variant>
        <vt:i4>3</vt:i4>
      </vt:variant>
      <vt:variant>
        <vt:i4>0</vt:i4>
      </vt:variant>
      <vt:variant>
        <vt:i4>5</vt:i4>
      </vt:variant>
      <vt:variant>
        <vt:lpwstr>http://www.myspace.com/</vt:lpwstr>
      </vt:variant>
      <vt:variant>
        <vt:lpwstr/>
      </vt:variant>
      <vt:variant>
        <vt:i4>3735656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Wizard</dc:title>
  <dc:creator>Justin Hartwell</dc:creator>
  <cp:lastModifiedBy>Justin Hartwell</cp:lastModifiedBy>
  <cp:revision>2</cp:revision>
  <cp:lastPrinted>2020-09-28T09:22:00Z</cp:lastPrinted>
  <dcterms:created xsi:type="dcterms:W3CDTF">2025-11-06T21:07:00Z</dcterms:created>
  <dcterms:modified xsi:type="dcterms:W3CDTF">2025-11-06T21:07:00Z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</Properties>
</file>